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F81D12"/>
    <w:multiLevelType w:val="hybridMultilevel"/>
    <w:tmpl w:val="D548EB0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4A0487"/>
    <w:multiLevelType w:val="hybridMultilevel"/>
    <w:tmpl w:val="D6367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E56D1"/>
    <w:multiLevelType w:val="hybridMultilevel"/>
    <w:tmpl w:val="390C0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032297"/>
    <w:multiLevelType w:val="hybridMultilevel"/>
    <w:tmpl w:val="45B2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51A4371"/>
    <w:multiLevelType w:val="hybridMultilevel"/>
    <w:tmpl w:val="06A41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52E5B"/>
    <w:multiLevelType w:val="hybridMultilevel"/>
    <w:tmpl w:val="FFB8E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23"/>
  </w:num>
  <w:num w:numId="9">
    <w:abstractNumId w:val="16"/>
  </w:num>
  <w:num w:numId="10">
    <w:abstractNumId w:val="20"/>
  </w:num>
  <w:num w:numId="11">
    <w:abstractNumId w:val="11"/>
  </w:num>
  <w:num w:numId="12">
    <w:abstractNumId w:val="15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17"/>
  </w:num>
  <w:num w:numId="21">
    <w:abstractNumId w:val="21"/>
  </w:num>
  <w:num w:numId="22">
    <w:abstractNumId w:val="22"/>
  </w:num>
  <w:num w:numId="23">
    <w:abstractNumId w:val="19"/>
  </w:num>
  <w:num w:numId="24">
    <w:abstractNumId w:val="18"/>
  </w:num>
  <w:num w:numId="2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j-1">
    <w15:presenceInfo w15:providerId="None" w15:userId="pj-1"/>
  </w15:person>
  <w15:person w15:author="pj">
    <w15:presenceInfo w15:providerId="None" w15:userId="pj"/>
  </w15:person>
  <w15:person w15:author="pj-2">
    <w15:presenceInfo w15:providerId="None" w15:userId="pj-2"/>
  </w15:person>
  <w15:person w15:author="pj-3">
    <w15:presenceInfo w15:providerId="None" w15:userId="pj-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55"/>
    <w:rsid w:val="000045C8"/>
    <w:rsid w:val="00005DB4"/>
    <w:rsid w:val="000118CE"/>
    <w:rsid w:val="00012515"/>
    <w:rsid w:val="000132F7"/>
    <w:rsid w:val="000153E8"/>
    <w:rsid w:val="00021057"/>
    <w:rsid w:val="00022C28"/>
    <w:rsid w:val="0003003B"/>
    <w:rsid w:val="0003353C"/>
    <w:rsid w:val="00035B82"/>
    <w:rsid w:val="00037386"/>
    <w:rsid w:val="0004703D"/>
    <w:rsid w:val="00051B08"/>
    <w:rsid w:val="00062FD8"/>
    <w:rsid w:val="0006578B"/>
    <w:rsid w:val="000679AB"/>
    <w:rsid w:val="00071756"/>
    <w:rsid w:val="000732DB"/>
    <w:rsid w:val="00074105"/>
    <w:rsid w:val="00074722"/>
    <w:rsid w:val="00074994"/>
    <w:rsid w:val="00077A7F"/>
    <w:rsid w:val="000819D8"/>
    <w:rsid w:val="000934A6"/>
    <w:rsid w:val="00095288"/>
    <w:rsid w:val="000A016F"/>
    <w:rsid w:val="000A2C6C"/>
    <w:rsid w:val="000A2ED5"/>
    <w:rsid w:val="000A4660"/>
    <w:rsid w:val="000B074F"/>
    <w:rsid w:val="000C6ABA"/>
    <w:rsid w:val="000D1B5B"/>
    <w:rsid w:val="000D2351"/>
    <w:rsid w:val="000E66C6"/>
    <w:rsid w:val="000F4E65"/>
    <w:rsid w:val="000F73C2"/>
    <w:rsid w:val="000F7771"/>
    <w:rsid w:val="0010401F"/>
    <w:rsid w:val="00106DAB"/>
    <w:rsid w:val="0011105A"/>
    <w:rsid w:val="001224A0"/>
    <w:rsid w:val="001569E8"/>
    <w:rsid w:val="001629F8"/>
    <w:rsid w:val="00163455"/>
    <w:rsid w:val="00163E12"/>
    <w:rsid w:val="00173FA3"/>
    <w:rsid w:val="00184B6F"/>
    <w:rsid w:val="001861E5"/>
    <w:rsid w:val="00194D61"/>
    <w:rsid w:val="001A4896"/>
    <w:rsid w:val="001A7212"/>
    <w:rsid w:val="001B1652"/>
    <w:rsid w:val="001B6675"/>
    <w:rsid w:val="001C1456"/>
    <w:rsid w:val="001C24B6"/>
    <w:rsid w:val="001C2DFF"/>
    <w:rsid w:val="001C3EC8"/>
    <w:rsid w:val="001C55AE"/>
    <w:rsid w:val="001C7934"/>
    <w:rsid w:val="001D1B1E"/>
    <w:rsid w:val="001D2BD4"/>
    <w:rsid w:val="001D519D"/>
    <w:rsid w:val="001D5942"/>
    <w:rsid w:val="001D5A73"/>
    <w:rsid w:val="001D6911"/>
    <w:rsid w:val="001E138A"/>
    <w:rsid w:val="001E28C4"/>
    <w:rsid w:val="001F2F03"/>
    <w:rsid w:val="001F3DD2"/>
    <w:rsid w:val="001F3FCB"/>
    <w:rsid w:val="001F4113"/>
    <w:rsid w:val="00201947"/>
    <w:rsid w:val="0020395B"/>
    <w:rsid w:val="002043F5"/>
    <w:rsid w:val="002062C0"/>
    <w:rsid w:val="00215130"/>
    <w:rsid w:val="0021704C"/>
    <w:rsid w:val="00226699"/>
    <w:rsid w:val="00230002"/>
    <w:rsid w:val="0023070E"/>
    <w:rsid w:val="00231AA9"/>
    <w:rsid w:val="002360FA"/>
    <w:rsid w:val="00236491"/>
    <w:rsid w:val="002371CA"/>
    <w:rsid w:val="00243454"/>
    <w:rsid w:val="00244C9A"/>
    <w:rsid w:val="00244EDA"/>
    <w:rsid w:val="002521A3"/>
    <w:rsid w:val="00254276"/>
    <w:rsid w:val="0026212A"/>
    <w:rsid w:val="00262716"/>
    <w:rsid w:val="00264C3F"/>
    <w:rsid w:val="0026509E"/>
    <w:rsid w:val="00284EE6"/>
    <w:rsid w:val="00291163"/>
    <w:rsid w:val="002930C2"/>
    <w:rsid w:val="002A1857"/>
    <w:rsid w:val="002A433C"/>
    <w:rsid w:val="002A4826"/>
    <w:rsid w:val="002B1D57"/>
    <w:rsid w:val="002D0B88"/>
    <w:rsid w:val="002D14AA"/>
    <w:rsid w:val="002D3273"/>
    <w:rsid w:val="002E1B70"/>
    <w:rsid w:val="002E1EF8"/>
    <w:rsid w:val="002E6B71"/>
    <w:rsid w:val="002E6E3D"/>
    <w:rsid w:val="002F3BBB"/>
    <w:rsid w:val="00304604"/>
    <w:rsid w:val="0030628A"/>
    <w:rsid w:val="00315CE1"/>
    <w:rsid w:val="003209E8"/>
    <w:rsid w:val="00343A1B"/>
    <w:rsid w:val="0034676D"/>
    <w:rsid w:val="00347E09"/>
    <w:rsid w:val="00350210"/>
    <w:rsid w:val="00350BF8"/>
    <w:rsid w:val="0035122B"/>
    <w:rsid w:val="00351B14"/>
    <w:rsid w:val="00351B86"/>
    <w:rsid w:val="00353451"/>
    <w:rsid w:val="00360BC0"/>
    <w:rsid w:val="00365164"/>
    <w:rsid w:val="00371032"/>
    <w:rsid w:val="00371B44"/>
    <w:rsid w:val="00386674"/>
    <w:rsid w:val="00392DD6"/>
    <w:rsid w:val="0039589D"/>
    <w:rsid w:val="003A0C4E"/>
    <w:rsid w:val="003A170E"/>
    <w:rsid w:val="003A5E8A"/>
    <w:rsid w:val="003A6093"/>
    <w:rsid w:val="003A793F"/>
    <w:rsid w:val="003B698F"/>
    <w:rsid w:val="003C122B"/>
    <w:rsid w:val="003C5A97"/>
    <w:rsid w:val="003C62D6"/>
    <w:rsid w:val="003E14B0"/>
    <w:rsid w:val="003F2339"/>
    <w:rsid w:val="003F30D5"/>
    <w:rsid w:val="003F52B2"/>
    <w:rsid w:val="003F7FEF"/>
    <w:rsid w:val="00407858"/>
    <w:rsid w:val="00407A43"/>
    <w:rsid w:val="004147AB"/>
    <w:rsid w:val="004154BB"/>
    <w:rsid w:val="00421680"/>
    <w:rsid w:val="004222AC"/>
    <w:rsid w:val="00424D72"/>
    <w:rsid w:val="00427A55"/>
    <w:rsid w:val="0043346F"/>
    <w:rsid w:val="00434C69"/>
    <w:rsid w:val="00437BF2"/>
    <w:rsid w:val="00440414"/>
    <w:rsid w:val="00442688"/>
    <w:rsid w:val="0045777E"/>
    <w:rsid w:val="00463F7E"/>
    <w:rsid w:val="00473EDD"/>
    <w:rsid w:val="0047412D"/>
    <w:rsid w:val="0047699C"/>
    <w:rsid w:val="00483772"/>
    <w:rsid w:val="004858CE"/>
    <w:rsid w:val="004962CE"/>
    <w:rsid w:val="004B2964"/>
    <w:rsid w:val="004B29AF"/>
    <w:rsid w:val="004C26C7"/>
    <w:rsid w:val="004C31D2"/>
    <w:rsid w:val="004D5330"/>
    <w:rsid w:val="004D55C2"/>
    <w:rsid w:val="004F1324"/>
    <w:rsid w:val="004F7722"/>
    <w:rsid w:val="00500D47"/>
    <w:rsid w:val="005047E3"/>
    <w:rsid w:val="005051CD"/>
    <w:rsid w:val="00505D8C"/>
    <w:rsid w:val="00514501"/>
    <w:rsid w:val="00515C5A"/>
    <w:rsid w:val="005172B2"/>
    <w:rsid w:val="00521131"/>
    <w:rsid w:val="00540450"/>
    <w:rsid w:val="005410F6"/>
    <w:rsid w:val="00547E2A"/>
    <w:rsid w:val="00551B11"/>
    <w:rsid w:val="00554038"/>
    <w:rsid w:val="00565E48"/>
    <w:rsid w:val="005729C4"/>
    <w:rsid w:val="00585747"/>
    <w:rsid w:val="00586098"/>
    <w:rsid w:val="00590A31"/>
    <w:rsid w:val="0059227B"/>
    <w:rsid w:val="00596531"/>
    <w:rsid w:val="005B0966"/>
    <w:rsid w:val="005B2276"/>
    <w:rsid w:val="005B795D"/>
    <w:rsid w:val="005C3885"/>
    <w:rsid w:val="005D44CD"/>
    <w:rsid w:val="005D638F"/>
    <w:rsid w:val="005E2A45"/>
    <w:rsid w:val="005E3624"/>
    <w:rsid w:val="005E7E71"/>
    <w:rsid w:val="005F188D"/>
    <w:rsid w:val="005F5618"/>
    <w:rsid w:val="005F62C2"/>
    <w:rsid w:val="00604771"/>
    <w:rsid w:val="00607D70"/>
    <w:rsid w:val="00613820"/>
    <w:rsid w:val="00631430"/>
    <w:rsid w:val="00634128"/>
    <w:rsid w:val="00634EF7"/>
    <w:rsid w:val="006469B3"/>
    <w:rsid w:val="00652248"/>
    <w:rsid w:val="00654195"/>
    <w:rsid w:val="00657B80"/>
    <w:rsid w:val="00674921"/>
    <w:rsid w:val="00674DE1"/>
    <w:rsid w:val="00675B3C"/>
    <w:rsid w:val="00682815"/>
    <w:rsid w:val="00687AB8"/>
    <w:rsid w:val="006958E5"/>
    <w:rsid w:val="00697D48"/>
    <w:rsid w:val="006B443F"/>
    <w:rsid w:val="006C0CF0"/>
    <w:rsid w:val="006C2308"/>
    <w:rsid w:val="006D340A"/>
    <w:rsid w:val="006E5383"/>
    <w:rsid w:val="007078C0"/>
    <w:rsid w:val="00712B26"/>
    <w:rsid w:val="007170FE"/>
    <w:rsid w:val="007225BC"/>
    <w:rsid w:val="007259A7"/>
    <w:rsid w:val="00734B64"/>
    <w:rsid w:val="00736C9E"/>
    <w:rsid w:val="007402DE"/>
    <w:rsid w:val="0074243B"/>
    <w:rsid w:val="00750A8C"/>
    <w:rsid w:val="00760BB0"/>
    <w:rsid w:val="00761093"/>
    <w:rsid w:val="0076157A"/>
    <w:rsid w:val="00761A22"/>
    <w:rsid w:val="00762BF2"/>
    <w:rsid w:val="00764B9D"/>
    <w:rsid w:val="00772CBC"/>
    <w:rsid w:val="007806AE"/>
    <w:rsid w:val="00794A47"/>
    <w:rsid w:val="00795E85"/>
    <w:rsid w:val="007B1B89"/>
    <w:rsid w:val="007B1DDE"/>
    <w:rsid w:val="007B70BB"/>
    <w:rsid w:val="007C0A2D"/>
    <w:rsid w:val="007C27B0"/>
    <w:rsid w:val="007D16EF"/>
    <w:rsid w:val="007E038E"/>
    <w:rsid w:val="007E3704"/>
    <w:rsid w:val="007F1B6C"/>
    <w:rsid w:val="007F300B"/>
    <w:rsid w:val="007F3BE0"/>
    <w:rsid w:val="008014C3"/>
    <w:rsid w:val="008112CC"/>
    <w:rsid w:val="008129A7"/>
    <w:rsid w:val="008157F3"/>
    <w:rsid w:val="00817E19"/>
    <w:rsid w:val="008222CF"/>
    <w:rsid w:val="008237E6"/>
    <w:rsid w:val="0083169A"/>
    <w:rsid w:val="00831E3B"/>
    <w:rsid w:val="008351AE"/>
    <w:rsid w:val="00841850"/>
    <w:rsid w:val="008558AA"/>
    <w:rsid w:val="00857286"/>
    <w:rsid w:val="00862C9D"/>
    <w:rsid w:val="00871B08"/>
    <w:rsid w:val="00876B9A"/>
    <w:rsid w:val="00883AC5"/>
    <w:rsid w:val="0088714C"/>
    <w:rsid w:val="00894A2B"/>
    <w:rsid w:val="00897CF4"/>
    <w:rsid w:val="008B0248"/>
    <w:rsid w:val="008B0B18"/>
    <w:rsid w:val="008C67BA"/>
    <w:rsid w:val="008C681A"/>
    <w:rsid w:val="008C7D23"/>
    <w:rsid w:val="008E4B4C"/>
    <w:rsid w:val="008F29D6"/>
    <w:rsid w:val="008F3B33"/>
    <w:rsid w:val="008F5F33"/>
    <w:rsid w:val="009004A8"/>
    <w:rsid w:val="009010D3"/>
    <w:rsid w:val="00920BF9"/>
    <w:rsid w:val="0092154D"/>
    <w:rsid w:val="009225DF"/>
    <w:rsid w:val="009229E7"/>
    <w:rsid w:val="00925C3F"/>
    <w:rsid w:val="00926ABD"/>
    <w:rsid w:val="0092773E"/>
    <w:rsid w:val="00930B77"/>
    <w:rsid w:val="00940432"/>
    <w:rsid w:val="009420C8"/>
    <w:rsid w:val="00947722"/>
    <w:rsid w:val="00947F4E"/>
    <w:rsid w:val="009527F7"/>
    <w:rsid w:val="00952B0B"/>
    <w:rsid w:val="00955CA5"/>
    <w:rsid w:val="00964C15"/>
    <w:rsid w:val="00965700"/>
    <w:rsid w:val="00966D47"/>
    <w:rsid w:val="00973BB3"/>
    <w:rsid w:val="00985B20"/>
    <w:rsid w:val="00997A5F"/>
    <w:rsid w:val="009A03F1"/>
    <w:rsid w:val="009A3252"/>
    <w:rsid w:val="009A7AC3"/>
    <w:rsid w:val="009C0DED"/>
    <w:rsid w:val="009D4A37"/>
    <w:rsid w:val="009D5A0D"/>
    <w:rsid w:val="009D60BE"/>
    <w:rsid w:val="009E18FB"/>
    <w:rsid w:val="009E1E4B"/>
    <w:rsid w:val="009F26F7"/>
    <w:rsid w:val="00A055F1"/>
    <w:rsid w:val="00A0676F"/>
    <w:rsid w:val="00A1777F"/>
    <w:rsid w:val="00A17CF0"/>
    <w:rsid w:val="00A22D0A"/>
    <w:rsid w:val="00A24087"/>
    <w:rsid w:val="00A32BA3"/>
    <w:rsid w:val="00A37D7F"/>
    <w:rsid w:val="00A459CC"/>
    <w:rsid w:val="00A47A00"/>
    <w:rsid w:val="00A62282"/>
    <w:rsid w:val="00A627ED"/>
    <w:rsid w:val="00A63E52"/>
    <w:rsid w:val="00A71573"/>
    <w:rsid w:val="00A75220"/>
    <w:rsid w:val="00A80040"/>
    <w:rsid w:val="00A803DE"/>
    <w:rsid w:val="00A84A94"/>
    <w:rsid w:val="00A86977"/>
    <w:rsid w:val="00A87759"/>
    <w:rsid w:val="00AA0227"/>
    <w:rsid w:val="00AB3448"/>
    <w:rsid w:val="00AB6C5B"/>
    <w:rsid w:val="00AC2F05"/>
    <w:rsid w:val="00AC3E1E"/>
    <w:rsid w:val="00AD027A"/>
    <w:rsid w:val="00AD1DAA"/>
    <w:rsid w:val="00AD2F99"/>
    <w:rsid w:val="00AD731B"/>
    <w:rsid w:val="00AE2A26"/>
    <w:rsid w:val="00AF1882"/>
    <w:rsid w:val="00AF1E23"/>
    <w:rsid w:val="00B0115A"/>
    <w:rsid w:val="00B01AFF"/>
    <w:rsid w:val="00B02FDD"/>
    <w:rsid w:val="00B05CC7"/>
    <w:rsid w:val="00B0704C"/>
    <w:rsid w:val="00B124B4"/>
    <w:rsid w:val="00B27E39"/>
    <w:rsid w:val="00B3142E"/>
    <w:rsid w:val="00B350D8"/>
    <w:rsid w:val="00B44F94"/>
    <w:rsid w:val="00B508CC"/>
    <w:rsid w:val="00B5273B"/>
    <w:rsid w:val="00B553E5"/>
    <w:rsid w:val="00B55D8C"/>
    <w:rsid w:val="00B610E5"/>
    <w:rsid w:val="00B628AB"/>
    <w:rsid w:val="00B64222"/>
    <w:rsid w:val="00B64DFE"/>
    <w:rsid w:val="00B7042E"/>
    <w:rsid w:val="00B73533"/>
    <w:rsid w:val="00B7429C"/>
    <w:rsid w:val="00B76DB4"/>
    <w:rsid w:val="00B879F0"/>
    <w:rsid w:val="00BA0ECA"/>
    <w:rsid w:val="00BA6A21"/>
    <w:rsid w:val="00BB2E03"/>
    <w:rsid w:val="00BC31FA"/>
    <w:rsid w:val="00BD3CC3"/>
    <w:rsid w:val="00BD40B2"/>
    <w:rsid w:val="00BD743E"/>
    <w:rsid w:val="00BF1E33"/>
    <w:rsid w:val="00BF2983"/>
    <w:rsid w:val="00BF4AF4"/>
    <w:rsid w:val="00BF7FBB"/>
    <w:rsid w:val="00C022E3"/>
    <w:rsid w:val="00C03DA8"/>
    <w:rsid w:val="00C15EB5"/>
    <w:rsid w:val="00C16CDC"/>
    <w:rsid w:val="00C17453"/>
    <w:rsid w:val="00C2514E"/>
    <w:rsid w:val="00C27E34"/>
    <w:rsid w:val="00C27F09"/>
    <w:rsid w:val="00C33079"/>
    <w:rsid w:val="00C40B3E"/>
    <w:rsid w:val="00C40BCE"/>
    <w:rsid w:val="00C41594"/>
    <w:rsid w:val="00C4712D"/>
    <w:rsid w:val="00C4724C"/>
    <w:rsid w:val="00C54F1D"/>
    <w:rsid w:val="00C6150E"/>
    <w:rsid w:val="00C6163B"/>
    <w:rsid w:val="00C6548B"/>
    <w:rsid w:val="00C65AD6"/>
    <w:rsid w:val="00C65B15"/>
    <w:rsid w:val="00C71883"/>
    <w:rsid w:val="00C84D16"/>
    <w:rsid w:val="00C94D36"/>
    <w:rsid w:val="00C94F55"/>
    <w:rsid w:val="00CA0867"/>
    <w:rsid w:val="00CA0A39"/>
    <w:rsid w:val="00CA29DE"/>
    <w:rsid w:val="00CA7D62"/>
    <w:rsid w:val="00CB07A8"/>
    <w:rsid w:val="00CB29DC"/>
    <w:rsid w:val="00CD4908"/>
    <w:rsid w:val="00CE086B"/>
    <w:rsid w:val="00CE57B5"/>
    <w:rsid w:val="00CF2386"/>
    <w:rsid w:val="00CF706A"/>
    <w:rsid w:val="00D00CBC"/>
    <w:rsid w:val="00D05828"/>
    <w:rsid w:val="00D106A0"/>
    <w:rsid w:val="00D11A4C"/>
    <w:rsid w:val="00D1565C"/>
    <w:rsid w:val="00D178C8"/>
    <w:rsid w:val="00D21BE5"/>
    <w:rsid w:val="00D22D66"/>
    <w:rsid w:val="00D2677F"/>
    <w:rsid w:val="00D30D7E"/>
    <w:rsid w:val="00D31954"/>
    <w:rsid w:val="00D32648"/>
    <w:rsid w:val="00D41200"/>
    <w:rsid w:val="00D41CA6"/>
    <w:rsid w:val="00D41DFD"/>
    <w:rsid w:val="00D437FF"/>
    <w:rsid w:val="00D47ECB"/>
    <w:rsid w:val="00D506A2"/>
    <w:rsid w:val="00D50874"/>
    <w:rsid w:val="00D5130C"/>
    <w:rsid w:val="00D52110"/>
    <w:rsid w:val="00D62143"/>
    <w:rsid w:val="00D62265"/>
    <w:rsid w:val="00D6314B"/>
    <w:rsid w:val="00D650FB"/>
    <w:rsid w:val="00D6691C"/>
    <w:rsid w:val="00D7570F"/>
    <w:rsid w:val="00D76204"/>
    <w:rsid w:val="00D77A26"/>
    <w:rsid w:val="00D8435C"/>
    <w:rsid w:val="00D8512E"/>
    <w:rsid w:val="00D867B1"/>
    <w:rsid w:val="00DA0D7A"/>
    <w:rsid w:val="00DA1E58"/>
    <w:rsid w:val="00DC63AE"/>
    <w:rsid w:val="00DE130E"/>
    <w:rsid w:val="00DE2E1E"/>
    <w:rsid w:val="00DE4EF2"/>
    <w:rsid w:val="00DF03E3"/>
    <w:rsid w:val="00DF2C0E"/>
    <w:rsid w:val="00DF57FA"/>
    <w:rsid w:val="00DF5A9A"/>
    <w:rsid w:val="00E03079"/>
    <w:rsid w:val="00E06FFB"/>
    <w:rsid w:val="00E15CD5"/>
    <w:rsid w:val="00E173F3"/>
    <w:rsid w:val="00E20ED8"/>
    <w:rsid w:val="00E242F0"/>
    <w:rsid w:val="00E24FFC"/>
    <w:rsid w:val="00E30155"/>
    <w:rsid w:val="00E328C5"/>
    <w:rsid w:val="00E402F0"/>
    <w:rsid w:val="00E648E5"/>
    <w:rsid w:val="00E66842"/>
    <w:rsid w:val="00E70E42"/>
    <w:rsid w:val="00E83695"/>
    <w:rsid w:val="00E83B42"/>
    <w:rsid w:val="00E83DF4"/>
    <w:rsid w:val="00E84ACF"/>
    <w:rsid w:val="00E91FE1"/>
    <w:rsid w:val="00E96CCB"/>
    <w:rsid w:val="00EA383B"/>
    <w:rsid w:val="00EB2E0A"/>
    <w:rsid w:val="00EB488E"/>
    <w:rsid w:val="00EC3AA1"/>
    <w:rsid w:val="00ED20B8"/>
    <w:rsid w:val="00ED4954"/>
    <w:rsid w:val="00ED526A"/>
    <w:rsid w:val="00EE0943"/>
    <w:rsid w:val="00EE33A2"/>
    <w:rsid w:val="00EF2705"/>
    <w:rsid w:val="00EF336D"/>
    <w:rsid w:val="00EF76BA"/>
    <w:rsid w:val="00F00A65"/>
    <w:rsid w:val="00F01906"/>
    <w:rsid w:val="00F15EEF"/>
    <w:rsid w:val="00F32800"/>
    <w:rsid w:val="00F60879"/>
    <w:rsid w:val="00F67A1C"/>
    <w:rsid w:val="00F7024F"/>
    <w:rsid w:val="00F715F7"/>
    <w:rsid w:val="00F82C5B"/>
    <w:rsid w:val="00FA60C0"/>
    <w:rsid w:val="00FB0ABF"/>
    <w:rsid w:val="00FB4BF2"/>
    <w:rsid w:val="00FB4EEE"/>
    <w:rsid w:val="00FB6665"/>
    <w:rsid w:val="00FC1609"/>
    <w:rsid w:val="00FC25C9"/>
    <w:rsid w:val="00FC497F"/>
    <w:rsid w:val="00FD233C"/>
    <w:rsid w:val="00FF5BAD"/>
    <w:rsid w:val="00F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B6E679"/>
  <w15:chartTrackingRefBased/>
  <w15:docId w15:val="{4420F093-575B-7047-A51D-59698C7C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宋体" w:hAnsi="CG Times (WN)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1430"/>
    <w:pPr>
      <w:spacing w:after="180"/>
    </w:pPr>
    <w:rPr>
      <w:rFonts w:ascii="Times New Roman" w:hAnsi="Times New Roman"/>
      <w:lang w:eastAsia="en-US"/>
    </w:rPr>
  </w:style>
  <w:style w:type="paragraph" w:styleId="Heading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aliases w:val="H2,h2,2nd level,†berschrift 2,õberschrift 2,UNDERRUBRIK 1-2"/>
    <w:basedOn w:val="Heading1"/>
    <w:next w:val="Normal"/>
    <w:link w:val="Heading2Ch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link w:val="Heading3Char"/>
    <w:qFormat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pPr>
      <w:outlineLvl w:val="5"/>
    </w:pPr>
  </w:style>
  <w:style w:type="paragraph" w:styleId="Heading7">
    <w:name w:val="heading 7"/>
    <w:basedOn w:val="H6"/>
    <w:next w:val="Normal"/>
    <w:qFormat/>
    <w:pPr>
      <w:outlineLvl w:val="6"/>
    </w:pPr>
  </w:style>
  <w:style w:type="paragraph" w:styleId="Heading8">
    <w:name w:val="heading 8"/>
    <w:basedOn w:val="Heading1"/>
    <w:next w:val="Normal"/>
    <w:qFormat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6">
    <w:name w:val="H6"/>
    <w:basedOn w:val="Heading5"/>
    <w:next w:val="Normal"/>
    <w:pPr>
      <w:ind w:left="1985" w:hanging="1985"/>
      <w:outlineLvl w:val="9"/>
    </w:pPr>
    <w:rPr>
      <w:sz w:val="20"/>
    </w:rPr>
  </w:style>
  <w:style w:type="paragraph" w:styleId="TOC8">
    <w:name w:val="toc 8"/>
    <w:basedOn w:val="TOC1"/>
    <w:semiHidden/>
    <w:pPr>
      <w:spacing w:before="180"/>
      <w:ind w:left="2693" w:hanging="2693"/>
    </w:pPr>
    <w:rPr>
      <w:b/>
    </w:rPr>
  </w:style>
  <w:style w:type="paragraph" w:styleId="TOC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pPr>
      <w:ind w:left="1701" w:hanging="1701"/>
    </w:pPr>
  </w:style>
  <w:style w:type="paragraph" w:styleId="TOC4">
    <w:name w:val="toc 4"/>
    <w:basedOn w:val="TOC3"/>
    <w:semiHidden/>
    <w:pPr>
      <w:ind w:left="1418" w:hanging="1418"/>
    </w:pPr>
  </w:style>
  <w:style w:type="paragraph" w:styleId="TOC3">
    <w:name w:val="toc 3"/>
    <w:basedOn w:val="TOC2"/>
    <w:semiHidden/>
    <w:pPr>
      <w:ind w:left="1134" w:hanging="1134"/>
    </w:pPr>
  </w:style>
  <w:style w:type="paragraph" w:styleId="TOC2">
    <w:name w:val="toc 2"/>
    <w:basedOn w:val="TOC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pPr>
      <w:outlineLvl w:val="9"/>
    </w:pPr>
  </w:style>
  <w:style w:type="paragraph" w:styleId="ListNumber2">
    <w:name w:val="List Number 2"/>
    <w:basedOn w:val="ListNumber"/>
    <w:pPr>
      <w:ind w:left="851"/>
    </w:pPr>
  </w:style>
  <w:style w:type="paragraph" w:styleId="ListNumber">
    <w:name w:val="List Number"/>
    <w:basedOn w:val="List"/>
  </w:style>
  <w:style w:type="paragraph" w:styleId="List">
    <w:name w:val="List"/>
    <w:basedOn w:val="Normal"/>
    <w:pPr>
      <w:ind w:left="568" w:hanging="284"/>
    </w:pPr>
  </w:style>
  <w:style w:type="paragraph" w:styleId="Header">
    <w:name w:val="header"/>
    <w:aliases w:val="header odd,header,header odd1,header odd2,header odd3,header odd4,header odd5,header odd6"/>
    <w:link w:val="HeaderChar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Pr>
      <w:b/>
      <w:position w:val="6"/>
      <w:sz w:val="16"/>
    </w:rPr>
  </w:style>
  <w:style w:type="paragraph" w:styleId="FootnoteText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pPr>
      <w:keepNext w:val="0"/>
      <w:spacing w:before="0" w:after="240"/>
    </w:pPr>
  </w:style>
  <w:style w:type="paragraph" w:customStyle="1" w:styleId="TH">
    <w:name w:val="TH"/>
    <w:basedOn w:val="Normal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pPr>
      <w:keepLines/>
      <w:ind w:left="1135" w:hanging="851"/>
    </w:pPr>
  </w:style>
  <w:style w:type="paragraph" w:styleId="TOC9">
    <w:name w:val="toc 9"/>
    <w:basedOn w:val="TOC8"/>
    <w:semiHidden/>
    <w:pPr>
      <w:ind w:left="1418" w:hanging="1418"/>
    </w:pPr>
  </w:style>
  <w:style w:type="paragraph" w:customStyle="1" w:styleId="EX">
    <w:name w:val="EX"/>
    <w:basedOn w:val="Normal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OC6">
    <w:name w:val="toc 6"/>
    <w:basedOn w:val="TOC5"/>
    <w:next w:val="Normal"/>
    <w:semiHidden/>
    <w:pPr>
      <w:ind w:left="1985" w:hanging="1985"/>
    </w:pPr>
  </w:style>
  <w:style w:type="paragraph" w:styleId="TOC7">
    <w:name w:val="toc 7"/>
    <w:basedOn w:val="TOC6"/>
    <w:next w:val="Normal"/>
    <w:semiHidden/>
    <w:pPr>
      <w:ind w:left="2268" w:hanging="2268"/>
    </w:pPr>
  </w:style>
  <w:style w:type="paragraph" w:styleId="ListBullet2">
    <w:name w:val="List Bullet 2"/>
    <w:basedOn w:val="ListBullet"/>
    <w:pPr>
      <w:ind w:left="851"/>
    </w:pPr>
  </w:style>
  <w:style w:type="paragraph" w:styleId="ListBullet">
    <w:name w:val="List Bullet"/>
    <w:basedOn w:val="List"/>
  </w:style>
  <w:style w:type="paragraph" w:styleId="ListBullet3">
    <w:name w:val="List Bullet 3"/>
    <w:basedOn w:val="ListBullet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2">
    <w:name w:val="List 2"/>
    <w:basedOn w:val="List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pPr>
      <w:ind w:left="1135"/>
    </w:pPr>
  </w:style>
  <w:style w:type="paragraph" w:styleId="List4">
    <w:name w:val="List 4"/>
    <w:basedOn w:val="List3"/>
    <w:pPr>
      <w:ind w:left="1418"/>
    </w:pPr>
  </w:style>
  <w:style w:type="paragraph" w:styleId="List5">
    <w:name w:val="List 5"/>
    <w:basedOn w:val="List4"/>
    <w:pPr>
      <w:ind w:left="1702"/>
    </w:pPr>
  </w:style>
  <w:style w:type="paragraph" w:customStyle="1" w:styleId="EditorsNote">
    <w:name w:val="Editor's Note"/>
    <w:basedOn w:val="NO"/>
    <w:rPr>
      <w:color w:val="FF0000"/>
    </w:rPr>
  </w:style>
  <w:style w:type="paragraph" w:styleId="ListBullet4">
    <w:name w:val="List Bullet 4"/>
    <w:basedOn w:val="ListBullet3"/>
    <w:pPr>
      <w:ind w:left="1418"/>
    </w:pPr>
  </w:style>
  <w:style w:type="paragraph" w:styleId="ListBullet5">
    <w:name w:val="List Bullet 5"/>
    <w:basedOn w:val="ListBullet4"/>
    <w:pPr>
      <w:ind w:left="1702"/>
    </w:pPr>
  </w:style>
  <w:style w:type="paragraph" w:customStyle="1" w:styleId="B1">
    <w:name w:val="B1"/>
    <w:basedOn w:val="List"/>
  </w:style>
  <w:style w:type="paragraph" w:customStyle="1" w:styleId="B2">
    <w:name w:val="B2"/>
    <w:basedOn w:val="List2"/>
  </w:style>
  <w:style w:type="paragraph" w:customStyle="1" w:styleId="B3">
    <w:name w:val="B3"/>
    <w:basedOn w:val="List3"/>
  </w:style>
  <w:style w:type="paragraph" w:customStyle="1" w:styleId="B4">
    <w:name w:val="B4"/>
    <w:basedOn w:val="List4"/>
  </w:style>
  <w:style w:type="paragraph" w:customStyle="1" w:styleId="B5">
    <w:name w:val="B5"/>
    <w:basedOn w:val="List5"/>
  </w:style>
  <w:style w:type="paragraph" w:styleId="Footer">
    <w:name w:val="footer"/>
    <w:basedOn w:val="Header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Pr>
      <w:rFonts w:ascii="Arial" w:hAnsi="Arial"/>
      <w:noProof/>
      <w:sz w:val="24"/>
      <w:lang w:val="en-GB" w:eastAsia="en-US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DefaultParagraphFon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HeaderChar">
    <w:name w:val="Header Char"/>
    <w:aliases w:val="header odd Char,header Char,header odd1 Char,header odd2 Char,header odd3 Char,header odd4 Char,header odd5 Char,header odd6 Char"/>
    <w:link w:val="Header"/>
    <w:rsid w:val="00F32800"/>
    <w:rPr>
      <w:rFonts w:ascii="Arial" w:hAnsi="Arial"/>
      <w:b/>
      <w:noProof/>
      <w:sz w:val="18"/>
      <w:lang w:eastAsia="en-US"/>
    </w:rPr>
  </w:style>
  <w:style w:type="paragraph" w:customStyle="1" w:styleId="PlantUML">
    <w:name w:val="PlantUML"/>
    <w:basedOn w:val="Normal"/>
    <w:link w:val="PlantUMLChar"/>
    <w:autoRedefine/>
    <w:rsid w:val="00A62282"/>
    <w:pPr>
      <w:pBdr>
        <w:top w:val="dashed" w:sz="4" w:space="1" w:color="5BAB3B"/>
        <w:left w:val="dashed" w:sz="4" w:space="4" w:color="5BAB3B"/>
        <w:bottom w:val="dashed" w:sz="4" w:space="1" w:color="5BAB3B"/>
        <w:right w:val="dashed" w:sz="4" w:space="4" w:color="5BAB3B"/>
      </w:pBdr>
      <w:shd w:val="clear" w:color="auto" w:fill="BAFDBA"/>
      <w:tabs>
        <w:tab w:val="left" w:pos="567"/>
        <w:tab w:val="left" w:pos="1134"/>
        <w:tab w:val="left" w:pos="1701"/>
        <w:tab w:val="left" w:pos="2268"/>
      </w:tabs>
      <w:spacing w:after="0"/>
    </w:pPr>
    <w:rPr>
      <w:rFonts w:ascii="Courier New" w:eastAsia="Arial" w:hAnsi="Courier New" w:cs="Courier New"/>
      <w:noProof/>
      <w:color w:val="008000"/>
      <w:sz w:val="18"/>
      <w:szCs w:val="22"/>
    </w:rPr>
  </w:style>
  <w:style w:type="character" w:customStyle="1" w:styleId="PlantUMLChar">
    <w:name w:val="PlantUML Char"/>
    <w:link w:val="PlantUML"/>
    <w:rsid w:val="00A62282"/>
    <w:rPr>
      <w:rFonts w:ascii="Courier New" w:eastAsia="Arial" w:hAnsi="Courier New" w:cs="Courier New"/>
      <w:noProof/>
      <w:color w:val="008000"/>
      <w:sz w:val="18"/>
      <w:szCs w:val="22"/>
      <w:shd w:val="clear" w:color="auto" w:fill="BAFDBA"/>
      <w:lang w:eastAsia="en-US"/>
    </w:rPr>
  </w:style>
  <w:style w:type="paragraph" w:customStyle="1" w:styleId="PlantUMLImg">
    <w:name w:val="PlantUMLImg"/>
    <w:basedOn w:val="Normal"/>
    <w:link w:val="PlantUMLImgChar"/>
    <w:autoRedefine/>
    <w:rsid w:val="00A62282"/>
    <w:pPr>
      <w:pBdr>
        <w:top w:val="dashed" w:sz="4" w:space="1" w:color="5BAB3B"/>
        <w:left w:val="dashed" w:sz="4" w:space="4" w:color="5BAB3B"/>
        <w:bottom w:val="dashed" w:sz="4" w:space="1" w:color="5BAB3B"/>
        <w:right w:val="dashed" w:sz="4" w:space="4" w:color="5BAB3B"/>
      </w:pBdr>
      <w:shd w:val="clear" w:color="auto" w:fill="BAFDBA"/>
      <w:tabs>
        <w:tab w:val="left" w:pos="567"/>
        <w:tab w:val="left" w:pos="1134"/>
        <w:tab w:val="left" w:pos="1701"/>
        <w:tab w:val="left" w:pos="2268"/>
      </w:tabs>
      <w:spacing w:after="0"/>
    </w:pPr>
    <w:rPr>
      <w:rFonts w:ascii="Courier New" w:eastAsia="Arial" w:hAnsi="Courier New" w:cs="Courier New"/>
      <w:noProof/>
      <w:color w:val="008000"/>
      <w:sz w:val="18"/>
      <w:szCs w:val="22"/>
    </w:rPr>
  </w:style>
  <w:style w:type="character" w:customStyle="1" w:styleId="PlantUMLImgChar">
    <w:name w:val="PlantUMLImg Char"/>
    <w:link w:val="PlantUMLImg"/>
    <w:rsid w:val="00A62282"/>
    <w:rPr>
      <w:rFonts w:ascii="Courier New" w:eastAsia="Arial" w:hAnsi="Courier New" w:cs="Courier New"/>
      <w:noProof/>
      <w:color w:val="008000"/>
      <w:sz w:val="18"/>
      <w:szCs w:val="22"/>
      <w:shd w:val="clear" w:color="auto" w:fill="BAFDBA"/>
      <w:lang w:eastAsia="en-US"/>
    </w:rPr>
  </w:style>
  <w:style w:type="character" w:customStyle="1" w:styleId="Heading3Char">
    <w:name w:val="Heading 3 Char"/>
    <w:aliases w:val="h3 Char"/>
    <w:link w:val="Heading3"/>
    <w:rsid w:val="00A71573"/>
    <w:rPr>
      <w:rFonts w:ascii="Arial" w:hAnsi="Arial"/>
      <w:sz w:val="28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118CE"/>
    <w:rPr>
      <w:b/>
      <w:bCs/>
    </w:rPr>
  </w:style>
  <w:style w:type="character" w:customStyle="1" w:styleId="CommentTextChar">
    <w:name w:val="Comment Text Char"/>
    <w:link w:val="CommentText"/>
    <w:uiPriority w:val="99"/>
    <w:rsid w:val="000118CE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rsid w:val="000118CE"/>
    <w:rPr>
      <w:rFonts w:ascii="Times New Roman" w:hAnsi="Times New Roman"/>
      <w:b/>
      <w:bCs/>
      <w:lang w:val="en-US" w:eastAsia="en-US"/>
    </w:rPr>
  </w:style>
  <w:style w:type="paragraph" w:styleId="Revision">
    <w:name w:val="Revision"/>
    <w:hidden/>
    <w:uiPriority w:val="99"/>
    <w:semiHidden/>
    <w:rsid w:val="000118CE"/>
    <w:rPr>
      <w:rFonts w:ascii="Times New Roman" w:hAnsi="Times New Roman"/>
      <w:lang w:eastAsia="en-US"/>
    </w:rPr>
  </w:style>
  <w:style w:type="character" w:customStyle="1" w:styleId="Heading2Char">
    <w:name w:val="Heading 2 Char"/>
    <w:aliases w:val="H2 Char,h2 Char,2nd level Char,†berschrift 2 Char,õberschrift 2 Char,UNDERRUBRIK 1-2 Char"/>
    <w:link w:val="Heading2"/>
    <w:rsid w:val="00772CBC"/>
    <w:rPr>
      <w:rFonts w:ascii="Arial" w:hAnsi="Arial"/>
      <w:sz w:val="32"/>
      <w:lang w:val="en-GB" w:eastAsia="en-US"/>
    </w:rPr>
  </w:style>
  <w:style w:type="paragraph" w:styleId="ListParagraph">
    <w:name w:val="List Paragraph"/>
    <w:aliases w:val="- Bullets,Lista1,?? ??,?????,????,목록 단락,リスト段落,中等深浅网格 1 - 着色 21,列出段落1,¥¡¡¡¡ì¬º¥¹¥È¶ÎÂä,ÁÐ³ö¶ÎÂä,¥ê¥¹¥È¶ÎÂä,列表段落1,—ño’i—Ž,中等深浅网格 1 - 强调文字颜色 21,1st level - Bullet List Paragraph,Lettre d'introduction,Paragrafo elenco,Normal bullet 2"/>
    <w:basedOn w:val="Normal"/>
    <w:link w:val="ListParagraphChar"/>
    <w:uiPriority w:val="34"/>
    <w:qFormat/>
    <w:rsid w:val="0026212A"/>
    <w:pPr>
      <w:widowControl w:val="0"/>
      <w:spacing w:after="0"/>
      <w:ind w:firstLineChars="200" w:firstLine="420"/>
      <w:jc w:val="both"/>
    </w:pPr>
    <w:rPr>
      <w:rFonts w:ascii="Calibri" w:hAnsi="Calibri"/>
      <w:kern w:val="2"/>
      <w:sz w:val="21"/>
      <w:szCs w:val="22"/>
      <w:lang w:eastAsia="zh-CN"/>
    </w:rPr>
  </w:style>
  <w:style w:type="character" w:customStyle="1" w:styleId="ListParagraphChar">
    <w:name w:val="List Paragraph Char"/>
    <w:aliases w:val="- Bullets Char,Lista1 Char,?? ?? Char,????? Char,???? Char,목록 단락 Char,リスト段落 Char,中等深浅网格 1 - 着色 21 Char,列出段落1 Char,¥¡¡¡¡ì¬º¥¹¥È¶ÎÂä Char,ÁÐ³ö¶ÎÂä Char,¥ê¥¹¥È¶ÎÂä Char,列表段落1 Char,—ño’i—Ž Char,中等深浅网格 1 - 强调文字颜色 21 Char"/>
    <w:link w:val="ListParagraph"/>
    <w:uiPriority w:val="34"/>
    <w:qFormat/>
    <w:locked/>
    <w:rsid w:val="0026212A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698D62D3F4345A12A6B71F8F8D7FE" ma:contentTypeVersion="15" ma:contentTypeDescription="Create a new document." ma:contentTypeScope="" ma:versionID="9e12ad4ffcc57ff814450b43e5753aab">
  <xsd:schema xmlns:xsd="http://www.w3.org/2001/XMLSchema" xmlns:xs="http://www.w3.org/2001/XMLSchema" xmlns:p="http://schemas.microsoft.com/office/2006/metadata/properties" xmlns:ns3="71c5aaf6-e6ce-465b-b873-5148d2a4c105" xmlns:ns4="141655bf-ca30-49f5-a35c-d55ac5e2a09e" xmlns:ns5="7bc0358c-ab62-4515-ae47-8bab9c1fea1d" targetNamespace="http://schemas.microsoft.com/office/2006/metadata/properties" ma:root="true" ma:fieldsID="b34d7519fffcfda518223ca658dade64" ns3:_="" ns4:_="" ns5:_="">
    <xsd:import namespace="71c5aaf6-e6ce-465b-b873-5148d2a4c105"/>
    <xsd:import namespace="141655bf-ca30-49f5-a35c-d55ac5e2a09e"/>
    <xsd:import namespace="7bc0358c-ab62-4515-ae47-8bab9c1fea1d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3:HideFromDelve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5:MediaServiceOCR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5aaf6-e6ce-465b-b873-5148d2a4c1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ideFromDelve" ma:index="11" nillable="true" ma:displayName="HideFromDelve" ma:default="0" ma:internalName="HideFromDel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655bf-ca30-49f5-a35c-d55ac5e2a09e" elementFormDefault="qualified">
    <xsd:import namespace="http://schemas.microsoft.com/office/2006/documentManagement/types"/>
    <xsd:import namespace="http://schemas.microsoft.com/office/infopath/2007/PartnerControls"/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SharedWithUsers" ma:index="1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0358c-ab62-4515-ae47-8bab9c1fe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4c87397-5fc1-491e-85e7-d6110dbe9cbd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82BBC-E6DA-4308-AA49-196DA8AD30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E79EABA-2879-4784-BE2A-5855B60BD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5aaf6-e6ce-465b-b873-5148d2a4c105"/>
    <ds:schemaRef ds:uri="141655bf-ca30-49f5-a35c-d55ac5e2a09e"/>
    <ds:schemaRef ds:uri="7bc0358c-ab62-4515-ae47-8bab9c1fe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23517C-DEA9-4F4C-90DE-79AB89FEE19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117A9C3-58D1-4F33-8E9C-465AC12C1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</TotalTime>
  <Pages>5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3GPP Contribution</vt:lpstr>
    </vt:vector>
  </TitlesOfParts>
  <Company>3GPP Support Team</Company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subject/>
  <dc:creator>Michael Sanders, John M Meredith</dc:creator>
  <cp:keywords/>
  <cp:lastModifiedBy>pj-3</cp:lastModifiedBy>
  <cp:revision>3</cp:revision>
  <cp:lastPrinted>1900-01-01T00:14:00Z</cp:lastPrinted>
  <dcterms:created xsi:type="dcterms:W3CDTF">2021-08-31T14:23:00Z</dcterms:created>
  <dcterms:modified xsi:type="dcterms:W3CDTF">2021-08-31T14:24:00Z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flag">
    <vt:lpwstr>1243237843</vt:lpwstr>
  </property>
  <property fmtid="{D5CDD505-2E9C-101B-9397-08002B2CF9AE}" pid="3" name="ContentTypeId">
    <vt:lpwstr>0x010100BB1698D62D3F4345A12A6B71F8F8D7FE</vt:lpwstr>
  </property>
  <property fmtid="{D5CDD505-2E9C-101B-9397-08002B2CF9AE}" pid="4" name="HideFromDelve">
    <vt:lpwstr>0</vt:lpwstr>
  </property>
</Properties>
</file>