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(WN)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LineDraw">
    <w:charset w:val="02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32.5pt;height:23.8pt" o:bullet="t">
        <v:imagedata r:id="rId1" o:title="artA489"/>
      </v:shape>
    </w:pict>
  </w:numPicBullet>
  <w:abstractNum w:abstractNumId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>
    <w:nsid w:val="01327A8C"/>
    <w:multiLevelType w:val="hybridMultilevel"/>
    <w:tmpl w:val="2C227CE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778375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3592F8A"/>
    <w:multiLevelType w:val="hybridMultilevel"/>
    <w:tmpl w:val="4FAE1F1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778375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099E1D9D"/>
    <w:multiLevelType w:val="hybridMultilevel"/>
    <w:tmpl w:val="9D9CE994"/>
    <w:lvl w:ilvl="0" w:tplc="9D8C880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0E5A4EE7"/>
    <w:multiLevelType w:val="hybridMultilevel"/>
    <w:tmpl w:val="8A0A0286"/>
    <w:lvl w:ilvl="0" w:tplc="0809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5">
    <w:nsid w:val="192E3B3A"/>
    <w:multiLevelType w:val="hybridMultilevel"/>
    <w:tmpl w:val="C8226174"/>
    <w:lvl w:ilvl="0" w:tplc="F7783750">
      <w:start w:val="1"/>
      <w:numFmt w:val="bullet"/>
      <w:lvlText w:val="-"/>
      <w:lvlJc w:val="left"/>
      <w:pPr>
        <w:ind w:left="988" w:hanging="420"/>
      </w:pPr>
      <w:rPr>
        <w:rFonts w:ascii="Calibri" w:hAnsi="Calibri" w:hint="default"/>
      </w:rPr>
    </w:lvl>
    <w:lvl w:ilvl="1" w:tplc="04090003">
      <w:start w:val="1"/>
      <w:numFmt w:val="bullet"/>
      <w:lvlText w:val=""/>
      <w:lvlJc w:val="left"/>
      <w:pPr>
        <w:ind w:left="1408" w:hanging="42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28" w:hanging="42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6">
    <w:nsid w:val="194B107F"/>
    <w:multiLevelType w:val="hybridMultilevel"/>
    <w:tmpl w:val="F386F18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>
    <w:nsid w:val="1AA268A5"/>
    <w:multiLevelType w:val="hybridMultilevel"/>
    <w:tmpl w:val="A836B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29880E74"/>
    <w:multiLevelType w:val="hybridMultilevel"/>
    <w:tmpl w:val="43A47DDA"/>
    <w:lvl w:ilvl="0" w:tplc="9D8C880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3B4D3C67"/>
    <w:multiLevelType w:val="hybridMultilevel"/>
    <w:tmpl w:val="E17E2502"/>
    <w:lvl w:ilvl="0" w:tplc="9238D65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>
    <w:nsid w:val="54E10844"/>
    <w:multiLevelType w:val="hybridMultilevel"/>
    <w:tmpl w:val="6C9883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5AE418F5"/>
    <w:multiLevelType w:val="hybridMultilevel"/>
    <w:tmpl w:val="4F68E2A6"/>
    <w:lvl w:ilvl="0" w:tplc="4A202B88">
      <w:start w:val="4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>
    <w:nsid w:val="616E16FA"/>
    <w:multiLevelType w:val="hybridMultilevel"/>
    <w:tmpl w:val="83641180"/>
    <w:lvl w:ilvl="0" w:tplc="15D0121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E370420"/>
    <w:multiLevelType w:val="hybridMultilevel"/>
    <w:tmpl w:val="EE9C594E"/>
    <w:lvl w:ilvl="0" w:tplc="926CE432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F6C4EFE"/>
    <w:multiLevelType w:val="hybridMultilevel"/>
    <w:tmpl w:val="16843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1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4"/>
  </w:num>
  <w:num w:numId="4">
    <w:abstractNumId w:val="22"/>
  </w:num>
  <w:num w:numId="5">
    <w:abstractNumId w:val="20"/>
  </w:num>
  <w:num w:numId="6">
    <w:abstractNumId w:val="10"/>
  </w:num>
  <w:num w:numId="7">
    <w:abstractNumId w:val="11"/>
  </w:num>
  <w:num w:numId="8">
    <w:abstractNumId w:val="31"/>
  </w:num>
  <w:num w:numId="9">
    <w:abstractNumId w:val="25"/>
  </w:num>
  <w:num w:numId="10">
    <w:abstractNumId w:val="30"/>
  </w:num>
  <w:num w:numId="11">
    <w:abstractNumId w:val="18"/>
  </w:num>
  <w:num w:numId="12">
    <w:abstractNumId w:val="23"/>
  </w:num>
  <w:num w:numId="13">
    <w:abstractNumId w:val="6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0"/>
  </w:num>
  <w:num w:numId="20">
    <w:abstractNumId w:val="15"/>
  </w:num>
  <w:num w:numId="21">
    <w:abstractNumId w:val="27"/>
  </w:num>
  <w:num w:numId="22">
    <w:abstractNumId w:val="21"/>
  </w:num>
  <w:num w:numId="23">
    <w:abstractNumId w:val="12"/>
  </w:num>
  <w:num w:numId="24">
    <w:abstractNumId w:val="19"/>
  </w:num>
  <w:num w:numId="25">
    <w:abstractNumId w:val="29"/>
  </w:num>
  <w:num w:numId="26">
    <w:abstractNumId w:val="26"/>
  </w:num>
  <w:num w:numId="27">
    <w:abstractNumId w:val="13"/>
  </w:num>
  <w:num w:numId="28">
    <w:abstractNumId w:val="9"/>
  </w:num>
  <w:num w:numId="29">
    <w:abstractNumId w:val="8"/>
  </w:num>
  <w:num w:numId="30">
    <w:abstractNumId w:val="24"/>
  </w:num>
  <w:num w:numId="31">
    <w:abstractNumId w:val="16"/>
  </w:num>
  <w:num w:numId="32">
    <w:abstractNumId w:val="17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intFractionalCharacterWidth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5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1NDE0MjOysDAyNjBU0lEKTi0uzszPAykwNKkFAGIH7WQtAAAA"/>
  </w:docVars>
  <w:rsids>
    <w:rsidRoot w:val="00E30155"/>
    <w:rsid w:val="00000E47"/>
    <w:rsid w:val="00001C91"/>
    <w:rsid w:val="0000269D"/>
    <w:rsid w:val="00004298"/>
    <w:rsid w:val="00004B76"/>
    <w:rsid w:val="00007548"/>
    <w:rsid w:val="00012515"/>
    <w:rsid w:val="00012A31"/>
    <w:rsid w:val="000157E6"/>
    <w:rsid w:val="000171DE"/>
    <w:rsid w:val="000179F1"/>
    <w:rsid w:val="00017D81"/>
    <w:rsid w:val="00021A10"/>
    <w:rsid w:val="000221A7"/>
    <w:rsid w:val="000243E0"/>
    <w:rsid w:val="00025D43"/>
    <w:rsid w:val="00030BC8"/>
    <w:rsid w:val="00037437"/>
    <w:rsid w:val="00040707"/>
    <w:rsid w:val="000427F9"/>
    <w:rsid w:val="00043A2C"/>
    <w:rsid w:val="00046AC6"/>
    <w:rsid w:val="00050403"/>
    <w:rsid w:val="000507BC"/>
    <w:rsid w:val="00055608"/>
    <w:rsid w:val="00061D8B"/>
    <w:rsid w:val="00065D7C"/>
    <w:rsid w:val="00070614"/>
    <w:rsid w:val="000716FF"/>
    <w:rsid w:val="00073D0D"/>
    <w:rsid w:val="00074722"/>
    <w:rsid w:val="000771FB"/>
    <w:rsid w:val="00077ABA"/>
    <w:rsid w:val="000819D8"/>
    <w:rsid w:val="00085DC8"/>
    <w:rsid w:val="000863FE"/>
    <w:rsid w:val="000905BA"/>
    <w:rsid w:val="000915E7"/>
    <w:rsid w:val="000934A6"/>
    <w:rsid w:val="000A2C6C"/>
    <w:rsid w:val="000A4660"/>
    <w:rsid w:val="000A57A6"/>
    <w:rsid w:val="000A70AA"/>
    <w:rsid w:val="000A73C1"/>
    <w:rsid w:val="000B1C97"/>
    <w:rsid w:val="000B1CEC"/>
    <w:rsid w:val="000B40D3"/>
    <w:rsid w:val="000B4EBB"/>
    <w:rsid w:val="000C0720"/>
    <w:rsid w:val="000C5B72"/>
    <w:rsid w:val="000C5D8E"/>
    <w:rsid w:val="000C5FD8"/>
    <w:rsid w:val="000D1B5B"/>
    <w:rsid w:val="000D1FE8"/>
    <w:rsid w:val="000D2A09"/>
    <w:rsid w:val="000D6953"/>
    <w:rsid w:val="000D739A"/>
    <w:rsid w:val="000F089C"/>
    <w:rsid w:val="000F223D"/>
    <w:rsid w:val="000F3E79"/>
    <w:rsid w:val="000F5714"/>
    <w:rsid w:val="000F6D31"/>
    <w:rsid w:val="00103526"/>
    <w:rsid w:val="00111882"/>
    <w:rsid w:val="00112510"/>
    <w:rsid w:val="00112752"/>
    <w:rsid w:val="00112C70"/>
    <w:rsid w:val="00117BB6"/>
    <w:rsid w:val="00117BEF"/>
    <w:rsid w:val="0012112B"/>
    <w:rsid w:val="0012231D"/>
    <w:rsid w:val="00122415"/>
    <w:rsid w:val="00124A4C"/>
    <w:rsid w:val="00125144"/>
    <w:rsid w:val="00127E88"/>
    <w:rsid w:val="001339A7"/>
    <w:rsid w:val="00133E43"/>
    <w:rsid w:val="00141A4B"/>
    <w:rsid w:val="00147E46"/>
    <w:rsid w:val="00154095"/>
    <w:rsid w:val="00154884"/>
    <w:rsid w:val="00155C73"/>
    <w:rsid w:val="00160BE5"/>
    <w:rsid w:val="001610CE"/>
    <w:rsid w:val="00164D65"/>
    <w:rsid w:val="00165DF1"/>
    <w:rsid w:val="00167808"/>
    <w:rsid w:val="001735EB"/>
    <w:rsid w:val="00173FA3"/>
    <w:rsid w:val="001914BF"/>
    <w:rsid w:val="00191C6C"/>
    <w:rsid w:val="001930F3"/>
    <w:rsid w:val="001A2F30"/>
    <w:rsid w:val="001A7B8B"/>
    <w:rsid w:val="001B14C5"/>
    <w:rsid w:val="001B1652"/>
    <w:rsid w:val="001B48FF"/>
    <w:rsid w:val="001B6541"/>
    <w:rsid w:val="001C13DE"/>
    <w:rsid w:val="001C1653"/>
    <w:rsid w:val="001C34F7"/>
    <w:rsid w:val="001C36B3"/>
    <w:rsid w:val="001C3EC8"/>
    <w:rsid w:val="001D1605"/>
    <w:rsid w:val="001D2BD4"/>
    <w:rsid w:val="001D5E00"/>
    <w:rsid w:val="001D7012"/>
    <w:rsid w:val="001E11FA"/>
    <w:rsid w:val="001E3D73"/>
    <w:rsid w:val="001E4407"/>
    <w:rsid w:val="001E5653"/>
    <w:rsid w:val="001E6935"/>
    <w:rsid w:val="001F017B"/>
    <w:rsid w:val="001F518B"/>
    <w:rsid w:val="001F57FF"/>
    <w:rsid w:val="001F68ED"/>
    <w:rsid w:val="0020012B"/>
    <w:rsid w:val="0020395B"/>
    <w:rsid w:val="002062C0"/>
    <w:rsid w:val="00207F3C"/>
    <w:rsid w:val="00211D5A"/>
    <w:rsid w:val="00212E88"/>
    <w:rsid w:val="002147DB"/>
    <w:rsid w:val="00215130"/>
    <w:rsid w:val="0022178A"/>
    <w:rsid w:val="00222308"/>
    <w:rsid w:val="00226AAC"/>
    <w:rsid w:val="00227EA1"/>
    <w:rsid w:val="00232530"/>
    <w:rsid w:val="00235995"/>
    <w:rsid w:val="00241531"/>
    <w:rsid w:val="00244C9A"/>
    <w:rsid w:val="00253BED"/>
    <w:rsid w:val="002565AD"/>
    <w:rsid w:val="0025735E"/>
    <w:rsid w:val="00257AE2"/>
    <w:rsid w:val="00257C3B"/>
    <w:rsid w:val="002611A8"/>
    <w:rsid w:val="00261C2B"/>
    <w:rsid w:val="00263C55"/>
    <w:rsid w:val="00267CF4"/>
    <w:rsid w:val="00270032"/>
    <w:rsid w:val="00271BE3"/>
    <w:rsid w:val="002737E2"/>
    <w:rsid w:val="00276CD9"/>
    <w:rsid w:val="00284DD1"/>
    <w:rsid w:val="00285F33"/>
    <w:rsid w:val="00293967"/>
    <w:rsid w:val="00293FA2"/>
    <w:rsid w:val="002A1857"/>
    <w:rsid w:val="002A19DD"/>
    <w:rsid w:val="002A21CA"/>
    <w:rsid w:val="002A3367"/>
    <w:rsid w:val="002B565D"/>
    <w:rsid w:val="002C06DE"/>
    <w:rsid w:val="002C3403"/>
    <w:rsid w:val="002C55C3"/>
    <w:rsid w:val="002C78CA"/>
    <w:rsid w:val="002D3E6D"/>
    <w:rsid w:val="002D5DC0"/>
    <w:rsid w:val="002D78BB"/>
    <w:rsid w:val="002D78C4"/>
    <w:rsid w:val="002E08CC"/>
    <w:rsid w:val="002E0FB0"/>
    <w:rsid w:val="002E1478"/>
    <w:rsid w:val="002E1676"/>
    <w:rsid w:val="002E473F"/>
    <w:rsid w:val="002E5C73"/>
    <w:rsid w:val="002E63EF"/>
    <w:rsid w:val="002F07B1"/>
    <w:rsid w:val="002F261F"/>
    <w:rsid w:val="002F30A6"/>
    <w:rsid w:val="002F4091"/>
    <w:rsid w:val="002F42EE"/>
    <w:rsid w:val="002F7B6A"/>
    <w:rsid w:val="0030628A"/>
    <w:rsid w:val="0031015D"/>
    <w:rsid w:val="003243BA"/>
    <w:rsid w:val="0032680F"/>
    <w:rsid w:val="00327DD9"/>
    <w:rsid w:val="003322D0"/>
    <w:rsid w:val="00332328"/>
    <w:rsid w:val="00333350"/>
    <w:rsid w:val="003335AA"/>
    <w:rsid w:val="00340AAD"/>
    <w:rsid w:val="0034192A"/>
    <w:rsid w:val="003432C1"/>
    <w:rsid w:val="00343605"/>
    <w:rsid w:val="00343FAC"/>
    <w:rsid w:val="003446D8"/>
    <w:rsid w:val="00347DFC"/>
    <w:rsid w:val="003532FD"/>
    <w:rsid w:val="00353842"/>
    <w:rsid w:val="003569AB"/>
    <w:rsid w:val="00357AC1"/>
    <w:rsid w:val="00361A73"/>
    <w:rsid w:val="00361C66"/>
    <w:rsid w:val="003620C8"/>
    <w:rsid w:val="00362E47"/>
    <w:rsid w:val="00363288"/>
    <w:rsid w:val="00363E44"/>
    <w:rsid w:val="00365294"/>
    <w:rsid w:val="00366879"/>
    <w:rsid w:val="00370881"/>
    <w:rsid w:val="00371032"/>
    <w:rsid w:val="00371B44"/>
    <w:rsid w:val="00372285"/>
    <w:rsid w:val="00376248"/>
    <w:rsid w:val="00380802"/>
    <w:rsid w:val="00383311"/>
    <w:rsid w:val="00392F0B"/>
    <w:rsid w:val="00395ED6"/>
    <w:rsid w:val="00396707"/>
    <w:rsid w:val="00397C4E"/>
    <w:rsid w:val="003A2763"/>
    <w:rsid w:val="003B331A"/>
    <w:rsid w:val="003B38AB"/>
    <w:rsid w:val="003B4C1D"/>
    <w:rsid w:val="003B5F30"/>
    <w:rsid w:val="003B634E"/>
    <w:rsid w:val="003C122B"/>
    <w:rsid w:val="003C5A97"/>
    <w:rsid w:val="003D0AF2"/>
    <w:rsid w:val="003D53D0"/>
    <w:rsid w:val="003D66BF"/>
    <w:rsid w:val="003D7B09"/>
    <w:rsid w:val="003E043C"/>
    <w:rsid w:val="003E2F58"/>
    <w:rsid w:val="003E40E8"/>
    <w:rsid w:val="003E6A74"/>
    <w:rsid w:val="003E740A"/>
    <w:rsid w:val="003F36C9"/>
    <w:rsid w:val="003F52B2"/>
    <w:rsid w:val="003F551A"/>
    <w:rsid w:val="0040170A"/>
    <w:rsid w:val="00401BC6"/>
    <w:rsid w:val="00404493"/>
    <w:rsid w:val="00404769"/>
    <w:rsid w:val="004066F4"/>
    <w:rsid w:val="00410EF0"/>
    <w:rsid w:val="00411C8A"/>
    <w:rsid w:val="00415042"/>
    <w:rsid w:val="00420CAA"/>
    <w:rsid w:val="00423D3B"/>
    <w:rsid w:val="00423EB6"/>
    <w:rsid w:val="0043163E"/>
    <w:rsid w:val="00432F86"/>
    <w:rsid w:val="00433AFE"/>
    <w:rsid w:val="00435ECD"/>
    <w:rsid w:val="00440414"/>
    <w:rsid w:val="0044208B"/>
    <w:rsid w:val="0044398A"/>
    <w:rsid w:val="0044536E"/>
    <w:rsid w:val="004519CC"/>
    <w:rsid w:val="00453ABA"/>
    <w:rsid w:val="004546DE"/>
    <w:rsid w:val="00454817"/>
    <w:rsid w:val="00456DA4"/>
    <w:rsid w:val="004570B3"/>
    <w:rsid w:val="00460F7D"/>
    <w:rsid w:val="004646D1"/>
    <w:rsid w:val="00465A08"/>
    <w:rsid w:val="004721C1"/>
    <w:rsid w:val="004727F8"/>
    <w:rsid w:val="00473E65"/>
    <w:rsid w:val="004747E2"/>
    <w:rsid w:val="00477C05"/>
    <w:rsid w:val="00477DD6"/>
    <w:rsid w:val="00480A50"/>
    <w:rsid w:val="0048746E"/>
    <w:rsid w:val="00487BF4"/>
    <w:rsid w:val="004916CB"/>
    <w:rsid w:val="00493A6D"/>
    <w:rsid w:val="00495C1E"/>
    <w:rsid w:val="004A07DA"/>
    <w:rsid w:val="004A09BE"/>
    <w:rsid w:val="004A1383"/>
    <w:rsid w:val="004A28C8"/>
    <w:rsid w:val="004A2BA0"/>
    <w:rsid w:val="004A38A9"/>
    <w:rsid w:val="004B0224"/>
    <w:rsid w:val="004B229A"/>
    <w:rsid w:val="004B32D8"/>
    <w:rsid w:val="004B38D9"/>
    <w:rsid w:val="004B395D"/>
    <w:rsid w:val="004C21A2"/>
    <w:rsid w:val="004C31D2"/>
    <w:rsid w:val="004C33FB"/>
    <w:rsid w:val="004C41D1"/>
    <w:rsid w:val="004C4F37"/>
    <w:rsid w:val="004C50B9"/>
    <w:rsid w:val="004C7D6D"/>
    <w:rsid w:val="004D0262"/>
    <w:rsid w:val="004D055A"/>
    <w:rsid w:val="004D3B30"/>
    <w:rsid w:val="004D4B4B"/>
    <w:rsid w:val="004D55C2"/>
    <w:rsid w:val="004E05C3"/>
    <w:rsid w:val="004E2298"/>
    <w:rsid w:val="004F07E7"/>
    <w:rsid w:val="004F3E2E"/>
    <w:rsid w:val="005040EB"/>
    <w:rsid w:val="005041D8"/>
    <w:rsid w:val="0050718A"/>
    <w:rsid w:val="005115F5"/>
    <w:rsid w:val="005129CD"/>
    <w:rsid w:val="00521884"/>
    <w:rsid w:val="00523F1B"/>
    <w:rsid w:val="005252FD"/>
    <w:rsid w:val="00525542"/>
    <w:rsid w:val="0053450C"/>
    <w:rsid w:val="0054049C"/>
    <w:rsid w:val="00540ED7"/>
    <w:rsid w:val="0054193E"/>
    <w:rsid w:val="00542EFF"/>
    <w:rsid w:val="00544D18"/>
    <w:rsid w:val="0054623F"/>
    <w:rsid w:val="00547945"/>
    <w:rsid w:val="00550AF4"/>
    <w:rsid w:val="005531A9"/>
    <w:rsid w:val="00553805"/>
    <w:rsid w:val="00554CEA"/>
    <w:rsid w:val="005558A8"/>
    <w:rsid w:val="0055661E"/>
    <w:rsid w:val="005576DC"/>
    <w:rsid w:val="00562005"/>
    <w:rsid w:val="00562ED4"/>
    <w:rsid w:val="005639FE"/>
    <w:rsid w:val="005645EC"/>
    <w:rsid w:val="00565F13"/>
    <w:rsid w:val="0056621E"/>
    <w:rsid w:val="005664C9"/>
    <w:rsid w:val="005729C4"/>
    <w:rsid w:val="00573BE7"/>
    <w:rsid w:val="00581B44"/>
    <w:rsid w:val="00581E3F"/>
    <w:rsid w:val="0058279D"/>
    <w:rsid w:val="00584DAB"/>
    <w:rsid w:val="00587349"/>
    <w:rsid w:val="0059227B"/>
    <w:rsid w:val="00592AE9"/>
    <w:rsid w:val="005A21D4"/>
    <w:rsid w:val="005A39FE"/>
    <w:rsid w:val="005A433A"/>
    <w:rsid w:val="005A48DB"/>
    <w:rsid w:val="005B6023"/>
    <w:rsid w:val="005B795D"/>
    <w:rsid w:val="005C493A"/>
    <w:rsid w:val="005C6EF6"/>
    <w:rsid w:val="005D2B29"/>
    <w:rsid w:val="005D2E0D"/>
    <w:rsid w:val="005D3324"/>
    <w:rsid w:val="005D3363"/>
    <w:rsid w:val="005D4A3A"/>
    <w:rsid w:val="005D68F1"/>
    <w:rsid w:val="005D7D0E"/>
    <w:rsid w:val="005E51ED"/>
    <w:rsid w:val="005F10AC"/>
    <w:rsid w:val="005F10D8"/>
    <w:rsid w:val="005F32D0"/>
    <w:rsid w:val="005F5392"/>
    <w:rsid w:val="005F751D"/>
    <w:rsid w:val="00601968"/>
    <w:rsid w:val="00603C7B"/>
    <w:rsid w:val="006042A0"/>
    <w:rsid w:val="00604CE1"/>
    <w:rsid w:val="00605E84"/>
    <w:rsid w:val="00613820"/>
    <w:rsid w:val="00616BE9"/>
    <w:rsid w:val="006179B6"/>
    <w:rsid w:val="00621E04"/>
    <w:rsid w:val="00622246"/>
    <w:rsid w:val="00622B38"/>
    <w:rsid w:val="00622EC2"/>
    <w:rsid w:val="00623112"/>
    <w:rsid w:val="006236CA"/>
    <w:rsid w:val="006241AD"/>
    <w:rsid w:val="0062598F"/>
    <w:rsid w:val="006259D7"/>
    <w:rsid w:val="00633CE4"/>
    <w:rsid w:val="00634560"/>
    <w:rsid w:val="00640EDD"/>
    <w:rsid w:val="00641E2E"/>
    <w:rsid w:val="00641EC7"/>
    <w:rsid w:val="0065118E"/>
    <w:rsid w:val="00652248"/>
    <w:rsid w:val="006558C2"/>
    <w:rsid w:val="006569FD"/>
    <w:rsid w:val="00657B80"/>
    <w:rsid w:val="006608D1"/>
    <w:rsid w:val="00661D5C"/>
    <w:rsid w:val="00664EC7"/>
    <w:rsid w:val="00665FC3"/>
    <w:rsid w:val="00666985"/>
    <w:rsid w:val="00670771"/>
    <w:rsid w:val="0067158C"/>
    <w:rsid w:val="00673987"/>
    <w:rsid w:val="00675B3C"/>
    <w:rsid w:val="00675EBD"/>
    <w:rsid w:val="0068123E"/>
    <w:rsid w:val="0068702F"/>
    <w:rsid w:val="00690CA6"/>
    <w:rsid w:val="006920E2"/>
    <w:rsid w:val="00696B6B"/>
    <w:rsid w:val="006A609B"/>
    <w:rsid w:val="006A6128"/>
    <w:rsid w:val="006A6B86"/>
    <w:rsid w:val="006C6AE2"/>
    <w:rsid w:val="006D340A"/>
    <w:rsid w:val="006E05C6"/>
    <w:rsid w:val="006E2A9A"/>
    <w:rsid w:val="006E2BE3"/>
    <w:rsid w:val="006E3F1E"/>
    <w:rsid w:val="006E765E"/>
    <w:rsid w:val="006F0AFA"/>
    <w:rsid w:val="006F14DC"/>
    <w:rsid w:val="006F3A4D"/>
    <w:rsid w:val="006F4597"/>
    <w:rsid w:val="006F4F1E"/>
    <w:rsid w:val="00705F95"/>
    <w:rsid w:val="00706831"/>
    <w:rsid w:val="007112E0"/>
    <w:rsid w:val="007157AB"/>
    <w:rsid w:val="00720047"/>
    <w:rsid w:val="00722EAC"/>
    <w:rsid w:val="00727F80"/>
    <w:rsid w:val="007349A4"/>
    <w:rsid w:val="007359F4"/>
    <w:rsid w:val="00736877"/>
    <w:rsid w:val="007430EB"/>
    <w:rsid w:val="007432A4"/>
    <w:rsid w:val="00743423"/>
    <w:rsid w:val="00745908"/>
    <w:rsid w:val="00750BF2"/>
    <w:rsid w:val="00760BB0"/>
    <w:rsid w:val="007633A4"/>
    <w:rsid w:val="00773094"/>
    <w:rsid w:val="00775DF4"/>
    <w:rsid w:val="00786AEB"/>
    <w:rsid w:val="007872C1"/>
    <w:rsid w:val="007908CA"/>
    <w:rsid w:val="00794210"/>
    <w:rsid w:val="007A0A21"/>
    <w:rsid w:val="007A0B4F"/>
    <w:rsid w:val="007A2E0E"/>
    <w:rsid w:val="007B0A55"/>
    <w:rsid w:val="007B63CD"/>
    <w:rsid w:val="007B73AC"/>
    <w:rsid w:val="007B7A06"/>
    <w:rsid w:val="007C27B0"/>
    <w:rsid w:val="007D079F"/>
    <w:rsid w:val="007D2C45"/>
    <w:rsid w:val="007D42CE"/>
    <w:rsid w:val="007E0A92"/>
    <w:rsid w:val="007F14B4"/>
    <w:rsid w:val="007F1CF4"/>
    <w:rsid w:val="007F300B"/>
    <w:rsid w:val="007F55CF"/>
    <w:rsid w:val="007F7C68"/>
    <w:rsid w:val="008014C3"/>
    <w:rsid w:val="00801DB8"/>
    <w:rsid w:val="0080656A"/>
    <w:rsid w:val="008077D0"/>
    <w:rsid w:val="00811A26"/>
    <w:rsid w:val="008163BE"/>
    <w:rsid w:val="00821417"/>
    <w:rsid w:val="008230AE"/>
    <w:rsid w:val="00825386"/>
    <w:rsid w:val="00825EC4"/>
    <w:rsid w:val="00827D57"/>
    <w:rsid w:val="00827E39"/>
    <w:rsid w:val="00836001"/>
    <w:rsid w:val="00843344"/>
    <w:rsid w:val="00843692"/>
    <w:rsid w:val="00846D5D"/>
    <w:rsid w:val="00846F4D"/>
    <w:rsid w:val="0085009E"/>
    <w:rsid w:val="00850379"/>
    <w:rsid w:val="008507EA"/>
    <w:rsid w:val="00850812"/>
    <w:rsid w:val="00850DA2"/>
    <w:rsid w:val="008515E0"/>
    <w:rsid w:val="00851A73"/>
    <w:rsid w:val="0085241E"/>
    <w:rsid w:val="008549F9"/>
    <w:rsid w:val="008556F9"/>
    <w:rsid w:val="00855D98"/>
    <w:rsid w:val="00857236"/>
    <w:rsid w:val="0086339E"/>
    <w:rsid w:val="00863429"/>
    <w:rsid w:val="00863C85"/>
    <w:rsid w:val="00865019"/>
    <w:rsid w:val="00867EC6"/>
    <w:rsid w:val="0087016C"/>
    <w:rsid w:val="0087440C"/>
    <w:rsid w:val="00874B09"/>
    <w:rsid w:val="00876B9A"/>
    <w:rsid w:val="00883DD6"/>
    <w:rsid w:val="008844CA"/>
    <w:rsid w:val="008870B7"/>
    <w:rsid w:val="00892121"/>
    <w:rsid w:val="008927AB"/>
    <w:rsid w:val="00894279"/>
    <w:rsid w:val="00895422"/>
    <w:rsid w:val="008A2737"/>
    <w:rsid w:val="008A3D45"/>
    <w:rsid w:val="008A3D98"/>
    <w:rsid w:val="008A43DB"/>
    <w:rsid w:val="008A5F24"/>
    <w:rsid w:val="008B0248"/>
    <w:rsid w:val="008C50B9"/>
    <w:rsid w:val="008C6C3A"/>
    <w:rsid w:val="008C6FE8"/>
    <w:rsid w:val="008D00F1"/>
    <w:rsid w:val="008D35E9"/>
    <w:rsid w:val="008D5B7A"/>
    <w:rsid w:val="008D6667"/>
    <w:rsid w:val="008E0C74"/>
    <w:rsid w:val="008E2809"/>
    <w:rsid w:val="008F0073"/>
    <w:rsid w:val="008F03B7"/>
    <w:rsid w:val="00902323"/>
    <w:rsid w:val="009036FB"/>
    <w:rsid w:val="00904750"/>
    <w:rsid w:val="00910431"/>
    <w:rsid w:val="00911BA1"/>
    <w:rsid w:val="00914378"/>
    <w:rsid w:val="009166A4"/>
    <w:rsid w:val="009208F1"/>
    <w:rsid w:val="00926935"/>
    <w:rsid w:val="00926ABD"/>
    <w:rsid w:val="009300C0"/>
    <w:rsid w:val="0093342B"/>
    <w:rsid w:val="0093746B"/>
    <w:rsid w:val="00942CF0"/>
    <w:rsid w:val="00947F4E"/>
    <w:rsid w:val="00951E20"/>
    <w:rsid w:val="00956255"/>
    <w:rsid w:val="009571BE"/>
    <w:rsid w:val="00957D6D"/>
    <w:rsid w:val="00961315"/>
    <w:rsid w:val="00962034"/>
    <w:rsid w:val="009631AC"/>
    <w:rsid w:val="009636D2"/>
    <w:rsid w:val="009652A6"/>
    <w:rsid w:val="00966D47"/>
    <w:rsid w:val="0097063E"/>
    <w:rsid w:val="00970E84"/>
    <w:rsid w:val="009720DF"/>
    <w:rsid w:val="009741F4"/>
    <w:rsid w:val="00974C64"/>
    <w:rsid w:val="00974D49"/>
    <w:rsid w:val="00980403"/>
    <w:rsid w:val="00981510"/>
    <w:rsid w:val="0098179C"/>
    <w:rsid w:val="00981E92"/>
    <w:rsid w:val="00984F94"/>
    <w:rsid w:val="00986A21"/>
    <w:rsid w:val="00990134"/>
    <w:rsid w:val="00991480"/>
    <w:rsid w:val="009A0AFF"/>
    <w:rsid w:val="009A6250"/>
    <w:rsid w:val="009A7C9B"/>
    <w:rsid w:val="009A7D33"/>
    <w:rsid w:val="009B1A03"/>
    <w:rsid w:val="009B21F1"/>
    <w:rsid w:val="009B3162"/>
    <w:rsid w:val="009B4B7F"/>
    <w:rsid w:val="009C0BC5"/>
    <w:rsid w:val="009C0DED"/>
    <w:rsid w:val="009C646B"/>
    <w:rsid w:val="009C718F"/>
    <w:rsid w:val="009D51A4"/>
    <w:rsid w:val="009D6DBC"/>
    <w:rsid w:val="009E4685"/>
    <w:rsid w:val="009E57E6"/>
    <w:rsid w:val="009F0517"/>
    <w:rsid w:val="009F117A"/>
    <w:rsid w:val="00A15102"/>
    <w:rsid w:val="00A16F59"/>
    <w:rsid w:val="00A32D12"/>
    <w:rsid w:val="00A35265"/>
    <w:rsid w:val="00A3575D"/>
    <w:rsid w:val="00A37D7F"/>
    <w:rsid w:val="00A414F6"/>
    <w:rsid w:val="00A41CA0"/>
    <w:rsid w:val="00A41E02"/>
    <w:rsid w:val="00A42A98"/>
    <w:rsid w:val="00A46FA2"/>
    <w:rsid w:val="00A555DC"/>
    <w:rsid w:val="00A6172C"/>
    <w:rsid w:val="00A62374"/>
    <w:rsid w:val="00A64104"/>
    <w:rsid w:val="00A64F27"/>
    <w:rsid w:val="00A72922"/>
    <w:rsid w:val="00A74A69"/>
    <w:rsid w:val="00A750BD"/>
    <w:rsid w:val="00A76F04"/>
    <w:rsid w:val="00A804E0"/>
    <w:rsid w:val="00A84A94"/>
    <w:rsid w:val="00A86EFA"/>
    <w:rsid w:val="00A93E6C"/>
    <w:rsid w:val="00A948CB"/>
    <w:rsid w:val="00A9668F"/>
    <w:rsid w:val="00AA2639"/>
    <w:rsid w:val="00AA33D7"/>
    <w:rsid w:val="00AA6F14"/>
    <w:rsid w:val="00AB6E5B"/>
    <w:rsid w:val="00AC0DCA"/>
    <w:rsid w:val="00AC1F2D"/>
    <w:rsid w:val="00AC3C18"/>
    <w:rsid w:val="00AC7325"/>
    <w:rsid w:val="00AD0B35"/>
    <w:rsid w:val="00AD0D49"/>
    <w:rsid w:val="00AD1DAA"/>
    <w:rsid w:val="00AD39B0"/>
    <w:rsid w:val="00AD6E25"/>
    <w:rsid w:val="00AD79F2"/>
    <w:rsid w:val="00AF09E9"/>
    <w:rsid w:val="00AF1E23"/>
    <w:rsid w:val="00AF3F56"/>
    <w:rsid w:val="00AF48F9"/>
    <w:rsid w:val="00B01AFF"/>
    <w:rsid w:val="00B0289B"/>
    <w:rsid w:val="00B05207"/>
    <w:rsid w:val="00B05CC7"/>
    <w:rsid w:val="00B060F6"/>
    <w:rsid w:val="00B066AE"/>
    <w:rsid w:val="00B109C4"/>
    <w:rsid w:val="00B13C87"/>
    <w:rsid w:val="00B1443D"/>
    <w:rsid w:val="00B15C79"/>
    <w:rsid w:val="00B179F7"/>
    <w:rsid w:val="00B22412"/>
    <w:rsid w:val="00B2715E"/>
    <w:rsid w:val="00B27E39"/>
    <w:rsid w:val="00B30B96"/>
    <w:rsid w:val="00B3295D"/>
    <w:rsid w:val="00B37024"/>
    <w:rsid w:val="00B37737"/>
    <w:rsid w:val="00B378FB"/>
    <w:rsid w:val="00B37E5D"/>
    <w:rsid w:val="00B40D29"/>
    <w:rsid w:val="00B43D69"/>
    <w:rsid w:val="00B47D9C"/>
    <w:rsid w:val="00B540F3"/>
    <w:rsid w:val="00B630C0"/>
    <w:rsid w:val="00B654C4"/>
    <w:rsid w:val="00B756D4"/>
    <w:rsid w:val="00B853D0"/>
    <w:rsid w:val="00B857A8"/>
    <w:rsid w:val="00B91F12"/>
    <w:rsid w:val="00B92A47"/>
    <w:rsid w:val="00B93784"/>
    <w:rsid w:val="00B93CD3"/>
    <w:rsid w:val="00B93E02"/>
    <w:rsid w:val="00B944DD"/>
    <w:rsid w:val="00BA0514"/>
    <w:rsid w:val="00BA146B"/>
    <w:rsid w:val="00BA6405"/>
    <w:rsid w:val="00BB146B"/>
    <w:rsid w:val="00BB5E34"/>
    <w:rsid w:val="00BB69C6"/>
    <w:rsid w:val="00BB7C1D"/>
    <w:rsid w:val="00BB7E80"/>
    <w:rsid w:val="00BC0E14"/>
    <w:rsid w:val="00BC152F"/>
    <w:rsid w:val="00BC1DFC"/>
    <w:rsid w:val="00BC2C8B"/>
    <w:rsid w:val="00BC634B"/>
    <w:rsid w:val="00BC74F8"/>
    <w:rsid w:val="00BD0401"/>
    <w:rsid w:val="00BD4F69"/>
    <w:rsid w:val="00BE3F94"/>
    <w:rsid w:val="00BE5F82"/>
    <w:rsid w:val="00BE772D"/>
    <w:rsid w:val="00BF0913"/>
    <w:rsid w:val="00BF7393"/>
    <w:rsid w:val="00C00302"/>
    <w:rsid w:val="00C022E3"/>
    <w:rsid w:val="00C02E90"/>
    <w:rsid w:val="00C03EDC"/>
    <w:rsid w:val="00C04037"/>
    <w:rsid w:val="00C04260"/>
    <w:rsid w:val="00C11754"/>
    <w:rsid w:val="00C128D0"/>
    <w:rsid w:val="00C15383"/>
    <w:rsid w:val="00C164E0"/>
    <w:rsid w:val="00C2019B"/>
    <w:rsid w:val="00C23CCB"/>
    <w:rsid w:val="00C31D27"/>
    <w:rsid w:val="00C33AB1"/>
    <w:rsid w:val="00C378F6"/>
    <w:rsid w:val="00C41EE5"/>
    <w:rsid w:val="00C455D9"/>
    <w:rsid w:val="00C46E30"/>
    <w:rsid w:val="00C4712D"/>
    <w:rsid w:val="00C514C8"/>
    <w:rsid w:val="00C515BD"/>
    <w:rsid w:val="00C52F9D"/>
    <w:rsid w:val="00C55C28"/>
    <w:rsid w:val="00C55CF0"/>
    <w:rsid w:val="00C63312"/>
    <w:rsid w:val="00C6410D"/>
    <w:rsid w:val="00C66E65"/>
    <w:rsid w:val="00C70640"/>
    <w:rsid w:val="00C718C8"/>
    <w:rsid w:val="00C721ED"/>
    <w:rsid w:val="00C76FFB"/>
    <w:rsid w:val="00C836A2"/>
    <w:rsid w:val="00C84508"/>
    <w:rsid w:val="00C916E0"/>
    <w:rsid w:val="00C935CA"/>
    <w:rsid w:val="00C93AB3"/>
    <w:rsid w:val="00C94F55"/>
    <w:rsid w:val="00C968E3"/>
    <w:rsid w:val="00CA017D"/>
    <w:rsid w:val="00CA052C"/>
    <w:rsid w:val="00CA065F"/>
    <w:rsid w:val="00CA62AF"/>
    <w:rsid w:val="00CA71FB"/>
    <w:rsid w:val="00CA7D62"/>
    <w:rsid w:val="00CB07A8"/>
    <w:rsid w:val="00CB1727"/>
    <w:rsid w:val="00CB7BF1"/>
    <w:rsid w:val="00CC2D54"/>
    <w:rsid w:val="00CC6C08"/>
    <w:rsid w:val="00CC6FFC"/>
    <w:rsid w:val="00CD1050"/>
    <w:rsid w:val="00CD2E28"/>
    <w:rsid w:val="00CD6E37"/>
    <w:rsid w:val="00CD7F8A"/>
    <w:rsid w:val="00CE5C5C"/>
    <w:rsid w:val="00CE657A"/>
    <w:rsid w:val="00CF2291"/>
    <w:rsid w:val="00CF3C01"/>
    <w:rsid w:val="00D0437B"/>
    <w:rsid w:val="00D069DB"/>
    <w:rsid w:val="00D07E9A"/>
    <w:rsid w:val="00D13C9A"/>
    <w:rsid w:val="00D14905"/>
    <w:rsid w:val="00D15AEA"/>
    <w:rsid w:val="00D20FE8"/>
    <w:rsid w:val="00D2170B"/>
    <w:rsid w:val="00D235E2"/>
    <w:rsid w:val="00D24E25"/>
    <w:rsid w:val="00D25741"/>
    <w:rsid w:val="00D31756"/>
    <w:rsid w:val="00D333DF"/>
    <w:rsid w:val="00D33B3C"/>
    <w:rsid w:val="00D353A3"/>
    <w:rsid w:val="00D35CA9"/>
    <w:rsid w:val="00D413C2"/>
    <w:rsid w:val="00D42E06"/>
    <w:rsid w:val="00D437FF"/>
    <w:rsid w:val="00D446B5"/>
    <w:rsid w:val="00D5130C"/>
    <w:rsid w:val="00D517DC"/>
    <w:rsid w:val="00D578F0"/>
    <w:rsid w:val="00D607F2"/>
    <w:rsid w:val="00D620AE"/>
    <w:rsid w:val="00D62265"/>
    <w:rsid w:val="00D66DF0"/>
    <w:rsid w:val="00D7131F"/>
    <w:rsid w:val="00D75AA8"/>
    <w:rsid w:val="00D76F7A"/>
    <w:rsid w:val="00D8512E"/>
    <w:rsid w:val="00D869B1"/>
    <w:rsid w:val="00D92187"/>
    <w:rsid w:val="00D9685F"/>
    <w:rsid w:val="00D97B7B"/>
    <w:rsid w:val="00DA1E58"/>
    <w:rsid w:val="00DA3E9A"/>
    <w:rsid w:val="00DB16A8"/>
    <w:rsid w:val="00DB5306"/>
    <w:rsid w:val="00DB5D34"/>
    <w:rsid w:val="00DB7E41"/>
    <w:rsid w:val="00DC3E15"/>
    <w:rsid w:val="00DD494E"/>
    <w:rsid w:val="00DD4ADA"/>
    <w:rsid w:val="00DD57A1"/>
    <w:rsid w:val="00DD6CB1"/>
    <w:rsid w:val="00DE25E5"/>
    <w:rsid w:val="00DE46B5"/>
    <w:rsid w:val="00DE4EF2"/>
    <w:rsid w:val="00DE6931"/>
    <w:rsid w:val="00DE7329"/>
    <w:rsid w:val="00DE7F3B"/>
    <w:rsid w:val="00DF22FC"/>
    <w:rsid w:val="00DF2C0E"/>
    <w:rsid w:val="00DF730B"/>
    <w:rsid w:val="00DF7E8B"/>
    <w:rsid w:val="00E008D5"/>
    <w:rsid w:val="00E009CA"/>
    <w:rsid w:val="00E01128"/>
    <w:rsid w:val="00E0149D"/>
    <w:rsid w:val="00E0325D"/>
    <w:rsid w:val="00E06FFB"/>
    <w:rsid w:val="00E07923"/>
    <w:rsid w:val="00E11F5C"/>
    <w:rsid w:val="00E1417D"/>
    <w:rsid w:val="00E14824"/>
    <w:rsid w:val="00E16BA0"/>
    <w:rsid w:val="00E204DC"/>
    <w:rsid w:val="00E2249E"/>
    <w:rsid w:val="00E258D2"/>
    <w:rsid w:val="00E273C9"/>
    <w:rsid w:val="00E30155"/>
    <w:rsid w:val="00E31BCF"/>
    <w:rsid w:val="00E323DC"/>
    <w:rsid w:val="00E360E3"/>
    <w:rsid w:val="00E42EE5"/>
    <w:rsid w:val="00E53B4A"/>
    <w:rsid w:val="00E54234"/>
    <w:rsid w:val="00E5538C"/>
    <w:rsid w:val="00E569D6"/>
    <w:rsid w:val="00E5718A"/>
    <w:rsid w:val="00E64402"/>
    <w:rsid w:val="00E737CF"/>
    <w:rsid w:val="00E7667B"/>
    <w:rsid w:val="00E76D0C"/>
    <w:rsid w:val="00E770C4"/>
    <w:rsid w:val="00E820F0"/>
    <w:rsid w:val="00E85B6A"/>
    <w:rsid w:val="00E946A7"/>
    <w:rsid w:val="00E969A7"/>
    <w:rsid w:val="00EA2990"/>
    <w:rsid w:val="00EA419F"/>
    <w:rsid w:val="00EA42F0"/>
    <w:rsid w:val="00EA5506"/>
    <w:rsid w:val="00EA6045"/>
    <w:rsid w:val="00EB4918"/>
    <w:rsid w:val="00EB4D20"/>
    <w:rsid w:val="00EB513A"/>
    <w:rsid w:val="00EB61F3"/>
    <w:rsid w:val="00EB63BB"/>
    <w:rsid w:val="00EB69BA"/>
    <w:rsid w:val="00EB6F8F"/>
    <w:rsid w:val="00EC03AE"/>
    <w:rsid w:val="00EC187D"/>
    <w:rsid w:val="00EC318F"/>
    <w:rsid w:val="00EC7189"/>
    <w:rsid w:val="00ED3783"/>
    <w:rsid w:val="00ED39CA"/>
    <w:rsid w:val="00ED4954"/>
    <w:rsid w:val="00ED59F3"/>
    <w:rsid w:val="00ED65EA"/>
    <w:rsid w:val="00EE0943"/>
    <w:rsid w:val="00EE0B10"/>
    <w:rsid w:val="00EE3986"/>
    <w:rsid w:val="00EE535D"/>
    <w:rsid w:val="00EE5451"/>
    <w:rsid w:val="00EE63BA"/>
    <w:rsid w:val="00EF34D5"/>
    <w:rsid w:val="00EF7E5B"/>
    <w:rsid w:val="00F0011C"/>
    <w:rsid w:val="00F0049C"/>
    <w:rsid w:val="00F007CA"/>
    <w:rsid w:val="00F12059"/>
    <w:rsid w:val="00F12A4D"/>
    <w:rsid w:val="00F12DF8"/>
    <w:rsid w:val="00F15E05"/>
    <w:rsid w:val="00F170E7"/>
    <w:rsid w:val="00F26658"/>
    <w:rsid w:val="00F27205"/>
    <w:rsid w:val="00F36029"/>
    <w:rsid w:val="00F3633D"/>
    <w:rsid w:val="00F37A5F"/>
    <w:rsid w:val="00F41B3C"/>
    <w:rsid w:val="00F427EB"/>
    <w:rsid w:val="00F44EE7"/>
    <w:rsid w:val="00F5302D"/>
    <w:rsid w:val="00F535BF"/>
    <w:rsid w:val="00F5585A"/>
    <w:rsid w:val="00F55B55"/>
    <w:rsid w:val="00F5608C"/>
    <w:rsid w:val="00F568A4"/>
    <w:rsid w:val="00F57D80"/>
    <w:rsid w:val="00F6290F"/>
    <w:rsid w:val="00F6374C"/>
    <w:rsid w:val="00F63BD3"/>
    <w:rsid w:val="00F63CB0"/>
    <w:rsid w:val="00F67A1C"/>
    <w:rsid w:val="00F70CC8"/>
    <w:rsid w:val="00F7352E"/>
    <w:rsid w:val="00F747AA"/>
    <w:rsid w:val="00F7507D"/>
    <w:rsid w:val="00F80741"/>
    <w:rsid w:val="00F82C5B"/>
    <w:rsid w:val="00F860B4"/>
    <w:rsid w:val="00F87AAE"/>
    <w:rsid w:val="00F90A2C"/>
    <w:rsid w:val="00F91905"/>
    <w:rsid w:val="00F91ACA"/>
    <w:rsid w:val="00F929DD"/>
    <w:rsid w:val="00FA1C57"/>
    <w:rsid w:val="00FA34CE"/>
    <w:rsid w:val="00FB73F0"/>
    <w:rsid w:val="00FC195C"/>
    <w:rsid w:val="00FC4CC0"/>
    <w:rsid w:val="00FC53A4"/>
    <w:rsid w:val="00FC6447"/>
    <w:rsid w:val="00FC69EF"/>
    <w:rsid w:val="00FC78F1"/>
    <w:rsid w:val="00FC7ABA"/>
    <w:rsid w:val="00FD05ED"/>
    <w:rsid w:val="00FD1263"/>
    <w:rsid w:val="00FD55EA"/>
    <w:rsid w:val="00FD66C2"/>
    <w:rsid w:val="00FD7ABE"/>
    <w:rsid w:val="00FE35EA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73CE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N)" w:eastAsia="SimSun" w:hAnsi="CG Times (WN)" w:cs="Times New Roman"/>
        <w:lang w:val="fr-FR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08B"/>
    <w:pPr>
      <w:spacing w:after="180"/>
    </w:pPr>
    <w:rPr>
      <w:rFonts w:ascii="Times New Roman" w:hAnsi="Times New Roman"/>
      <w:lang w:val="en-GB" w:eastAsia="en-US"/>
    </w:rPr>
  </w:style>
  <w:style w:type="paragraph" w:styleId="Titre1">
    <w:name w:val="heading 1"/>
    <w:next w:val="Normal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Titre2">
    <w:name w:val="heading 2"/>
    <w:aliases w:val="H2,h2,2nd level,†berschrift 2,õberschrift 2,UNDERRUBRIK 1-2"/>
    <w:basedOn w:val="Titre1"/>
    <w:next w:val="Normal"/>
    <w:link w:val="Titre2Car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Titre3">
    <w:name w:val="heading 3"/>
    <w:aliases w:val="h3"/>
    <w:basedOn w:val="Titre2"/>
    <w:next w:val="Normal"/>
    <w:link w:val="Titre3Car"/>
    <w:qFormat/>
    <w:pPr>
      <w:spacing w:before="120"/>
      <w:outlineLvl w:val="2"/>
    </w:pPr>
    <w:rPr>
      <w:sz w:val="28"/>
    </w:rPr>
  </w:style>
  <w:style w:type="paragraph" w:styleId="Titre4">
    <w:name w:val="heading 4"/>
    <w:basedOn w:val="Titre3"/>
    <w:next w:val="Normal"/>
    <w:qFormat/>
    <w:pPr>
      <w:ind w:left="1418" w:hanging="1418"/>
      <w:outlineLvl w:val="3"/>
    </w:pPr>
    <w:rPr>
      <w:sz w:val="24"/>
    </w:rPr>
  </w:style>
  <w:style w:type="paragraph" w:styleId="Titre5">
    <w:name w:val="heading 5"/>
    <w:basedOn w:val="Titre4"/>
    <w:next w:val="Normal"/>
    <w:qFormat/>
    <w:pPr>
      <w:ind w:left="1701" w:hanging="1701"/>
      <w:outlineLvl w:val="4"/>
    </w:pPr>
    <w:rPr>
      <w:sz w:val="22"/>
    </w:rPr>
  </w:style>
  <w:style w:type="paragraph" w:styleId="Titre6">
    <w:name w:val="heading 6"/>
    <w:basedOn w:val="H6"/>
    <w:next w:val="Normal"/>
    <w:qFormat/>
    <w:pPr>
      <w:outlineLvl w:val="5"/>
    </w:pPr>
  </w:style>
  <w:style w:type="paragraph" w:styleId="Titre7">
    <w:name w:val="heading 7"/>
    <w:basedOn w:val="H6"/>
    <w:next w:val="Normal"/>
    <w:qFormat/>
    <w:pPr>
      <w:outlineLvl w:val="6"/>
    </w:pPr>
  </w:style>
  <w:style w:type="paragraph" w:styleId="Titre8">
    <w:name w:val="heading 8"/>
    <w:basedOn w:val="Titre1"/>
    <w:next w:val="Normal"/>
    <w:qFormat/>
    <w:pPr>
      <w:ind w:left="0" w:firstLine="0"/>
      <w:outlineLvl w:val="7"/>
    </w:pPr>
  </w:style>
  <w:style w:type="paragraph" w:styleId="Titre9">
    <w:name w:val="heading 9"/>
    <w:basedOn w:val="Titre8"/>
    <w:next w:val="Normal"/>
    <w:qFormat/>
    <w:pPr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6">
    <w:name w:val="H6"/>
    <w:basedOn w:val="Titre5"/>
    <w:next w:val="Normal"/>
    <w:pPr>
      <w:ind w:left="1985" w:hanging="1985"/>
      <w:outlineLvl w:val="9"/>
    </w:pPr>
    <w:rPr>
      <w:sz w:val="20"/>
    </w:rPr>
  </w:style>
  <w:style w:type="paragraph" w:styleId="TM8">
    <w:name w:val="toc 8"/>
    <w:basedOn w:val="TM1"/>
    <w:semiHidden/>
    <w:pPr>
      <w:spacing w:before="180"/>
      <w:ind w:left="2693" w:hanging="2693"/>
    </w:pPr>
    <w:rPr>
      <w:b/>
    </w:rPr>
  </w:style>
  <w:style w:type="paragraph" w:styleId="TM1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M5">
    <w:name w:val="toc 5"/>
    <w:basedOn w:val="TM4"/>
    <w:semiHidden/>
    <w:pPr>
      <w:ind w:left="1701" w:hanging="1701"/>
    </w:pPr>
  </w:style>
  <w:style w:type="paragraph" w:styleId="TM4">
    <w:name w:val="toc 4"/>
    <w:basedOn w:val="TM3"/>
    <w:semiHidden/>
    <w:pPr>
      <w:ind w:left="1418" w:hanging="1418"/>
    </w:pPr>
  </w:style>
  <w:style w:type="paragraph" w:styleId="TM3">
    <w:name w:val="toc 3"/>
    <w:basedOn w:val="TM2"/>
    <w:semiHidden/>
    <w:pPr>
      <w:ind w:left="1134" w:hanging="1134"/>
    </w:pPr>
  </w:style>
  <w:style w:type="paragraph" w:styleId="TM2">
    <w:name w:val="toc 2"/>
    <w:basedOn w:val="TM1"/>
    <w:semiHidden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pPr>
      <w:ind w:left="284"/>
    </w:pPr>
  </w:style>
  <w:style w:type="paragraph" w:styleId="Index1">
    <w:name w:val="index 1"/>
    <w:basedOn w:val="Normal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Titre1"/>
    <w:next w:val="Normal"/>
    <w:pPr>
      <w:outlineLvl w:val="9"/>
    </w:pPr>
  </w:style>
  <w:style w:type="paragraph" w:styleId="Listenumros2">
    <w:name w:val="List Number 2"/>
    <w:basedOn w:val="Listenumros"/>
    <w:pPr>
      <w:ind w:left="851"/>
    </w:pPr>
  </w:style>
  <w:style w:type="paragraph" w:styleId="Listenumros">
    <w:name w:val="List Number"/>
    <w:basedOn w:val="Liste"/>
  </w:style>
  <w:style w:type="paragraph" w:styleId="Liste">
    <w:name w:val="List"/>
    <w:basedOn w:val="Normal"/>
    <w:pPr>
      <w:ind w:left="568" w:hanging="284"/>
    </w:pPr>
  </w:style>
  <w:style w:type="paragraph" w:styleId="En-tte">
    <w:name w:val="header"/>
    <w:aliases w:val="header odd,header,header odd1,header odd2,header odd3,header odd4,header odd5,header odd6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Appelnotedebasdep">
    <w:name w:val="footnote reference"/>
    <w:semiHidden/>
    <w:rPr>
      <w:b/>
      <w:position w:val="6"/>
      <w:sz w:val="16"/>
    </w:rPr>
  </w:style>
  <w:style w:type="paragraph" w:styleId="Notedebasdepage">
    <w:name w:val="footnote text"/>
    <w:basedOn w:val="Normal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link w:val="TAHChar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Normal"/>
    <w:link w:val="TALChar"/>
    <w:qFormat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link w:val="TFChar"/>
    <w:pPr>
      <w:keepNext w:val="0"/>
      <w:spacing w:before="0" w:after="240"/>
    </w:pPr>
  </w:style>
  <w:style w:type="paragraph" w:customStyle="1" w:styleId="TH">
    <w:name w:val="TH"/>
    <w:basedOn w:val="Normal"/>
    <w:link w:val="THChar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Normal"/>
    <w:link w:val="NOChar"/>
    <w:pPr>
      <w:keepLines/>
      <w:ind w:left="1135" w:hanging="851"/>
    </w:pPr>
  </w:style>
  <w:style w:type="paragraph" w:styleId="TM9">
    <w:name w:val="toc 9"/>
    <w:basedOn w:val="TM8"/>
    <w:semiHidden/>
    <w:pPr>
      <w:ind w:left="1418" w:hanging="1418"/>
    </w:pPr>
  </w:style>
  <w:style w:type="paragraph" w:customStyle="1" w:styleId="EX">
    <w:name w:val="EX"/>
    <w:basedOn w:val="Normal"/>
    <w:link w:val="EXCar"/>
    <w:pPr>
      <w:keepLines/>
      <w:ind w:left="1702" w:hanging="1418"/>
    </w:pPr>
  </w:style>
  <w:style w:type="paragraph" w:customStyle="1" w:styleId="FP">
    <w:name w:val="FP"/>
    <w:basedOn w:val="Normal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TM6">
    <w:name w:val="toc 6"/>
    <w:basedOn w:val="TM5"/>
    <w:next w:val="Normal"/>
    <w:semiHidden/>
    <w:pPr>
      <w:ind w:left="1985" w:hanging="1985"/>
    </w:pPr>
  </w:style>
  <w:style w:type="paragraph" w:styleId="TM7">
    <w:name w:val="toc 7"/>
    <w:basedOn w:val="TM6"/>
    <w:next w:val="Normal"/>
    <w:semiHidden/>
    <w:pPr>
      <w:ind w:left="2268" w:hanging="2268"/>
    </w:pPr>
  </w:style>
  <w:style w:type="paragraph" w:styleId="Listepuces2">
    <w:name w:val="List Bullet 2"/>
    <w:basedOn w:val="Listepuces"/>
    <w:pPr>
      <w:ind w:left="851"/>
    </w:pPr>
  </w:style>
  <w:style w:type="paragraph" w:styleId="Listepuces">
    <w:name w:val="List Bullet"/>
    <w:basedOn w:val="Liste"/>
  </w:style>
  <w:style w:type="paragraph" w:styleId="Listepuces3">
    <w:name w:val="List Bullet 3"/>
    <w:basedOn w:val="Listepuces2"/>
    <w:pPr>
      <w:ind w:left="1135"/>
    </w:pPr>
  </w:style>
  <w:style w:type="paragraph" w:customStyle="1" w:styleId="EQ">
    <w:name w:val="EQ"/>
    <w:basedOn w:val="Normal"/>
    <w:next w:val="Normal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Liste2">
    <w:name w:val="List 2"/>
    <w:basedOn w:val="Liste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e3">
    <w:name w:val="List 3"/>
    <w:basedOn w:val="Liste2"/>
    <w:pPr>
      <w:ind w:left="1135"/>
    </w:pPr>
  </w:style>
  <w:style w:type="paragraph" w:styleId="Liste4">
    <w:name w:val="List 4"/>
    <w:basedOn w:val="Liste3"/>
    <w:pPr>
      <w:ind w:left="1418"/>
    </w:pPr>
  </w:style>
  <w:style w:type="paragraph" w:styleId="Liste5">
    <w:name w:val="List 5"/>
    <w:basedOn w:val="Liste4"/>
    <w:pPr>
      <w:ind w:left="1702"/>
    </w:pPr>
  </w:style>
  <w:style w:type="paragraph" w:customStyle="1" w:styleId="EditorsNote">
    <w:name w:val="Editor's Note"/>
    <w:aliases w:val="EN"/>
    <w:basedOn w:val="NO"/>
    <w:link w:val="EditorsNoteChar"/>
    <w:qFormat/>
    <w:rPr>
      <w:color w:val="FF0000"/>
    </w:rPr>
  </w:style>
  <w:style w:type="paragraph" w:styleId="Listepuces4">
    <w:name w:val="List Bullet 4"/>
    <w:basedOn w:val="Listepuces3"/>
    <w:pPr>
      <w:ind w:left="1418"/>
    </w:pPr>
  </w:style>
  <w:style w:type="paragraph" w:styleId="Listepuces5">
    <w:name w:val="List Bullet 5"/>
    <w:basedOn w:val="Listepuces4"/>
    <w:pPr>
      <w:ind w:left="1702"/>
    </w:pPr>
  </w:style>
  <w:style w:type="paragraph" w:customStyle="1" w:styleId="B1">
    <w:name w:val="B1"/>
    <w:basedOn w:val="Liste"/>
    <w:link w:val="B1Char"/>
    <w:qFormat/>
  </w:style>
  <w:style w:type="paragraph" w:customStyle="1" w:styleId="B2">
    <w:name w:val="B2"/>
    <w:basedOn w:val="Liste2"/>
    <w:link w:val="B2Char"/>
  </w:style>
  <w:style w:type="paragraph" w:customStyle="1" w:styleId="B3">
    <w:name w:val="B3"/>
    <w:basedOn w:val="Liste3"/>
  </w:style>
  <w:style w:type="paragraph" w:customStyle="1" w:styleId="B4">
    <w:name w:val="B4"/>
    <w:basedOn w:val="Liste4"/>
  </w:style>
  <w:style w:type="paragraph" w:customStyle="1" w:styleId="B5">
    <w:name w:val="B5"/>
    <w:basedOn w:val="Liste5"/>
  </w:style>
  <w:style w:type="paragraph" w:styleId="Pieddepage">
    <w:name w:val="footer"/>
    <w:basedOn w:val="En-tte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Pr>
      <w:rFonts w:ascii="Arial" w:hAnsi="Arial"/>
      <w:noProof/>
      <w:sz w:val="24"/>
      <w:lang w:val="en-GB" w:eastAsia="en-US"/>
    </w:rPr>
  </w:style>
  <w:style w:type="character" w:styleId="Lienhypertexte">
    <w:name w:val="Hyperlink"/>
    <w:rPr>
      <w:color w:val="0000FF"/>
      <w:u w:val="single"/>
    </w:rPr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link w:val="CommentaireCar"/>
    <w:semiHidden/>
  </w:style>
  <w:style w:type="character" w:styleId="Lienhypertextesuivivisit">
    <w:name w:val="FollowedHyperlink"/>
    <w:rPr>
      <w:color w:val="800080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Policepardfaut"/>
  </w:style>
  <w:style w:type="paragraph" w:customStyle="1" w:styleId="Reference">
    <w:name w:val="Reference"/>
    <w:basedOn w:val="Normal"/>
    <w:pPr>
      <w:tabs>
        <w:tab w:val="left" w:pos="851"/>
      </w:tabs>
      <w:ind w:left="851" w:hanging="851"/>
    </w:pPr>
  </w:style>
  <w:style w:type="character" w:customStyle="1" w:styleId="Titre2Car">
    <w:name w:val="Titre 2 Car"/>
    <w:aliases w:val="H2 Car,h2 Car,2nd level Car,†berschrift 2 Car,õberschrift 2 Car,UNDERRUBRIK 1-2 Car"/>
    <w:link w:val="Titre2"/>
    <w:rsid w:val="00BA0514"/>
    <w:rPr>
      <w:rFonts w:ascii="Arial" w:hAnsi="Arial"/>
      <w:sz w:val="32"/>
      <w:lang w:val="en-GB" w:eastAsia="en-US"/>
    </w:rPr>
  </w:style>
  <w:style w:type="character" w:customStyle="1" w:styleId="Titre3Car">
    <w:name w:val="Titre 3 Car"/>
    <w:aliases w:val="h3 Car"/>
    <w:link w:val="Titre3"/>
    <w:rsid w:val="00BA0514"/>
    <w:rPr>
      <w:rFonts w:ascii="Arial" w:hAnsi="Arial"/>
      <w:sz w:val="28"/>
      <w:lang w:val="en-GB" w:eastAsia="en-US"/>
    </w:rPr>
  </w:style>
  <w:style w:type="character" w:customStyle="1" w:styleId="B1Char">
    <w:name w:val="B1 Char"/>
    <w:link w:val="B1"/>
    <w:rsid w:val="00BA0514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rsid w:val="00BA0514"/>
    <w:rPr>
      <w:rFonts w:ascii="Times New Roman" w:hAnsi="Times New Roman"/>
      <w:lang w:val="en-GB" w:eastAsia="en-US"/>
    </w:rPr>
  </w:style>
  <w:style w:type="character" w:customStyle="1" w:styleId="EditorsNoteChar">
    <w:name w:val="Editor's Note Char"/>
    <w:aliases w:val="EN Char"/>
    <w:link w:val="EditorsNote"/>
    <w:rsid w:val="004C50B9"/>
    <w:rPr>
      <w:rFonts w:ascii="Times New Roman" w:hAnsi="Times New Roman"/>
      <w:color w:val="FF0000"/>
      <w:lang w:val="en-GB" w:eastAsia="en-US"/>
    </w:rPr>
  </w:style>
  <w:style w:type="paragraph" w:customStyle="1" w:styleId="NormalParagraph">
    <w:name w:val="Normal Paragraph"/>
    <w:qFormat/>
    <w:rsid w:val="00CD1050"/>
    <w:pPr>
      <w:spacing w:after="200" w:line="276" w:lineRule="auto"/>
      <w:jc w:val="both"/>
    </w:pPr>
    <w:rPr>
      <w:rFonts w:ascii="Arial" w:hAnsi="Arial"/>
      <w:sz w:val="22"/>
      <w:szCs w:val="22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rsid w:val="003B4C1D"/>
    <w:rPr>
      <w:b/>
      <w:bCs/>
    </w:rPr>
  </w:style>
  <w:style w:type="character" w:customStyle="1" w:styleId="CommentaireCar">
    <w:name w:val="Commentaire Car"/>
    <w:link w:val="Commentaire"/>
    <w:semiHidden/>
    <w:rsid w:val="003B4C1D"/>
    <w:rPr>
      <w:rFonts w:ascii="Times New Roman" w:hAnsi="Times New Roman"/>
      <w:lang w:val="en-GB"/>
    </w:rPr>
  </w:style>
  <w:style w:type="character" w:customStyle="1" w:styleId="ObjetducommentaireCar">
    <w:name w:val="Objet du commentaire Car"/>
    <w:link w:val="Objetducommentaire"/>
    <w:rsid w:val="003B4C1D"/>
    <w:rPr>
      <w:rFonts w:ascii="Times New Roman" w:hAnsi="Times New Roman"/>
      <w:b/>
      <w:bCs/>
      <w:lang w:val="en-GB"/>
    </w:rPr>
  </w:style>
  <w:style w:type="paragraph" w:styleId="Rvision">
    <w:name w:val="Revision"/>
    <w:hidden/>
    <w:uiPriority w:val="99"/>
    <w:semiHidden/>
    <w:rsid w:val="003B4C1D"/>
    <w:rPr>
      <w:rFonts w:ascii="Times New Roman" w:hAnsi="Times New Roman"/>
      <w:lang w:val="en-GB" w:eastAsia="en-US"/>
    </w:rPr>
  </w:style>
  <w:style w:type="character" w:customStyle="1" w:styleId="TFChar">
    <w:name w:val="TF Char"/>
    <w:link w:val="TF"/>
    <w:rsid w:val="00D7131F"/>
    <w:rPr>
      <w:rFonts w:ascii="Arial" w:hAnsi="Arial"/>
      <w:b/>
      <w:lang w:eastAsia="en-US"/>
    </w:rPr>
  </w:style>
  <w:style w:type="character" w:customStyle="1" w:styleId="EXCar">
    <w:name w:val="EX Car"/>
    <w:link w:val="EX"/>
    <w:locked/>
    <w:rsid w:val="00DB16A8"/>
    <w:rPr>
      <w:rFonts w:ascii="Times New Roman" w:hAnsi="Times New Roman"/>
      <w:lang w:eastAsia="en-US"/>
    </w:rPr>
  </w:style>
  <w:style w:type="character" w:customStyle="1" w:styleId="EXChar">
    <w:name w:val="EX Char"/>
    <w:rsid w:val="001C13DE"/>
    <w:rPr>
      <w:lang w:val="en-GB" w:eastAsia="en-US"/>
    </w:rPr>
  </w:style>
  <w:style w:type="character" w:customStyle="1" w:styleId="NOChar">
    <w:name w:val="NO Char"/>
    <w:link w:val="NO"/>
    <w:rsid w:val="001C13DE"/>
    <w:rPr>
      <w:rFonts w:ascii="Times New Roman" w:hAnsi="Times New Roman"/>
      <w:lang w:val="en-GB" w:eastAsia="en-US"/>
    </w:rPr>
  </w:style>
  <w:style w:type="character" w:customStyle="1" w:styleId="TALChar">
    <w:name w:val="TAL Char"/>
    <w:link w:val="TAL"/>
    <w:rsid w:val="00562ED4"/>
    <w:rPr>
      <w:rFonts w:ascii="Arial" w:hAnsi="Arial"/>
      <w:sz w:val="18"/>
      <w:lang w:val="en-GB" w:eastAsia="en-US"/>
    </w:rPr>
  </w:style>
  <w:style w:type="character" w:customStyle="1" w:styleId="TAHChar">
    <w:name w:val="TAH Char"/>
    <w:link w:val="TAH"/>
    <w:locked/>
    <w:rsid w:val="00562ED4"/>
    <w:rPr>
      <w:rFonts w:ascii="Arial" w:hAnsi="Arial"/>
      <w:b/>
      <w:sz w:val="18"/>
      <w:lang w:val="en-GB" w:eastAsia="en-US"/>
    </w:rPr>
  </w:style>
  <w:style w:type="character" w:customStyle="1" w:styleId="THChar">
    <w:name w:val="TH Char"/>
    <w:link w:val="TH"/>
    <w:rsid w:val="0040170A"/>
    <w:rPr>
      <w:rFonts w:ascii="Arial" w:hAnsi="Arial"/>
      <w:b/>
      <w:lang w:val="en-GB" w:eastAsia="en-US"/>
    </w:rPr>
  </w:style>
  <w:style w:type="character" w:customStyle="1" w:styleId="EditorsNoteCharChar">
    <w:name w:val="Editor's Note Char Char"/>
    <w:locked/>
    <w:rsid w:val="00160BE5"/>
    <w:rPr>
      <w:color w:val="FF0000"/>
      <w:lang w:eastAsia="en-US"/>
    </w:rPr>
  </w:style>
  <w:style w:type="paragraph" w:styleId="NormalWeb">
    <w:name w:val="Normal (Web)"/>
    <w:basedOn w:val="Normal"/>
    <w:unhideWhenUsed/>
    <w:rsid w:val="00661D5C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33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N)" w:eastAsia="SimSun" w:hAnsi="CG Times (WN)" w:cs="Times New Roman"/>
        <w:lang w:val="fr-FR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08B"/>
    <w:pPr>
      <w:spacing w:after="180"/>
    </w:pPr>
    <w:rPr>
      <w:rFonts w:ascii="Times New Roman" w:hAnsi="Times New Roman"/>
      <w:lang w:val="en-GB" w:eastAsia="en-US"/>
    </w:rPr>
  </w:style>
  <w:style w:type="paragraph" w:styleId="Titre1">
    <w:name w:val="heading 1"/>
    <w:next w:val="Normal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Titre2">
    <w:name w:val="heading 2"/>
    <w:aliases w:val="H2,h2,2nd level,†berschrift 2,õberschrift 2,UNDERRUBRIK 1-2"/>
    <w:basedOn w:val="Titre1"/>
    <w:next w:val="Normal"/>
    <w:link w:val="Titre2Car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Titre3">
    <w:name w:val="heading 3"/>
    <w:aliases w:val="h3"/>
    <w:basedOn w:val="Titre2"/>
    <w:next w:val="Normal"/>
    <w:link w:val="Titre3Car"/>
    <w:qFormat/>
    <w:pPr>
      <w:spacing w:before="120"/>
      <w:outlineLvl w:val="2"/>
    </w:pPr>
    <w:rPr>
      <w:sz w:val="28"/>
    </w:rPr>
  </w:style>
  <w:style w:type="paragraph" w:styleId="Titre4">
    <w:name w:val="heading 4"/>
    <w:basedOn w:val="Titre3"/>
    <w:next w:val="Normal"/>
    <w:qFormat/>
    <w:pPr>
      <w:ind w:left="1418" w:hanging="1418"/>
      <w:outlineLvl w:val="3"/>
    </w:pPr>
    <w:rPr>
      <w:sz w:val="24"/>
    </w:rPr>
  </w:style>
  <w:style w:type="paragraph" w:styleId="Titre5">
    <w:name w:val="heading 5"/>
    <w:basedOn w:val="Titre4"/>
    <w:next w:val="Normal"/>
    <w:qFormat/>
    <w:pPr>
      <w:ind w:left="1701" w:hanging="1701"/>
      <w:outlineLvl w:val="4"/>
    </w:pPr>
    <w:rPr>
      <w:sz w:val="22"/>
    </w:rPr>
  </w:style>
  <w:style w:type="paragraph" w:styleId="Titre6">
    <w:name w:val="heading 6"/>
    <w:basedOn w:val="H6"/>
    <w:next w:val="Normal"/>
    <w:qFormat/>
    <w:pPr>
      <w:outlineLvl w:val="5"/>
    </w:pPr>
  </w:style>
  <w:style w:type="paragraph" w:styleId="Titre7">
    <w:name w:val="heading 7"/>
    <w:basedOn w:val="H6"/>
    <w:next w:val="Normal"/>
    <w:qFormat/>
    <w:pPr>
      <w:outlineLvl w:val="6"/>
    </w:pPr>
  </w:style>
  <w:style w:type="paragraph" w:styleId="Titre8">
    <w:name w:val="heading 8"/>
    <w:basedOn w:val="Titre1"/>
    <w:next w:val="Normal"/>
    <w:qFormat/>
    <w:pPr>
      <w:ind w:left="0" w:firstLine="0"/>
      <w:outlineLvl w:val="7"/>
    </w:pPr>
  </w:style>
  <w:style w:type="paragraph" w:styleId="Titre9">
    <w:name w:val="heading 9"/>
    <w:basedOn w:val="Titre8"/>
    <w:next w:val="Normal"/>
    <w:qFormat/>
    <w:pPr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6">
    <w:name w:val="H6"/>
    <w:basedOn w:val="Titre5"/>
    <w:next w:val="Normal"/>
    <w:pPr>
      <w:ind w:left="1985" w:hanging="1985"/>
      <w:outlineLvl w:val="9"/>
    </w:pPr>
    <w:rPr>
      <w:sz w:val="20"/>
    </w:rPr>
  </w:style>
  <w:style w:type="paragraph" w:styleId="TM8">
    <w:name w:val="toc 8"/>
    <w:basedOn w:val="TM1"/>
    <w:semiHidden/>
    <w:pPr>
      <w:spacing w:before="180"/>
      <w:ind w:left="2693" w:hanging="2693"/>
    </w:pPr>
    <w:rPr>
      <w:b/>
    </w:rPr>
  </w:style>
  <w:style w:type="paragraph" w:styleId="TM1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M5">
    <w:name w:val="toc 5"/>
    <w:basedOn w:val="TM4"/>
    <w:semiHidden/>
    <w:pPr>
      <w:ind w:left="1701" w:hanging="1701"/>
    </w:pPr>
  </w:style>
  <w:style w:type="paragraph" w:styleId="TM4">
    <w:name w:val="toc 4"/>
    <w:basedOn w:val="TM3"/>
    <w:semiHidden/>
    <w:pPr>
      <w:ind w:left="1418" w:hanging="1418"/>
    </w:pPr>
  </w:style>
  <w:style w:type="paragraph" w:styleId="TM3">
    <w:name w:val="toc 3"/>
    <w:basedOn w:val="TM2"/>
    <w:semiHidden/>
    <w:pPr>
      <w:ind w:left="1134" w:hanging="1134"/>
    </w:pPr>
  </w:style>
  <w:style w:type="paragraph" w:styleId="TM2">
    <w:name w:val="toc 2"/>
    <w:basedOn w:val="TM1"/>
    <w:semiHidden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pPr>
      <w:ind w:left="284"/>
    </w:pPr>
  </w:style>
  <w:style w:type="paragraph" w:styleId="Index1">
    <w:name w:val="index 1"/>
    <w:basedOn w:val="Normal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Titre1"/>
    <w:next w:val="Normal"/>
    <w:pPr>
      <w:outlineLvl w:val="9"/>
    </w:pPr>
  </w:style>
  <w:style w:type="paragraph" w:styleId="Listenumros2">
    <w:name w:val="List Number 2"/>
    <w:basedOn w:val="Listenumros"/>
    <w:pPr>
      <w:ind w:left="851"/>
    </w:pPr>
  </w:style>
  <w:style w:type="paragraph" w:styleId="Listenumros">
    <w:name w:val="List Number"/>
    <w:basedOn w:val="Liste"/>
  </w:style>
  <w:style w:type="paragraph" w:styleId="Liste">
    <w:name w:val="List"/>
    <w:basedOn w:val="Normal"/>
    <w:pPr>
      <w:ind w:left="568" w:hanging="284"/>
    </w:pPr>
  </w:style>
  <w:style w:type="paragraph" w:styleId="En-tte">
    <w:name w:val="header"/>
    <w:aliases w:val="header odd,header,header odd1,header odd2,header odd3,header odd4,header odd5,header odd6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Appelnotedebasdep">
    <w:name w:val="footnote reference"/>
    <w:semiHidden/>
    <w:rPr>
      <w:b/>
      <w:position w:val="6"/>
      <w:sz w:val="16"/>
    </w:rPr>
  </w:style>
  <w:style w:type="paragraph" w:styleId="Notedebasdepage">
    <w:name w:val="footnote text"/>
    <w:basedOn w:val="Normal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link w:val="TAHChar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Normal"/>
    <w:link w:val="TALChar"/>
    <w:qFormat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link w:val="TFChar"/>
    <w:pPr>
      <w:keepNext w:val="0"/>
      <w:spacing w:before="0" w:after="240"/>
    </w:pPr>
  </w:style>
  <w:style w:type="paragraph" w:customStyle="1" w:styleId="TH">
    <w:name w:val="TH"/>
    <w:basedOn w:val="Normal"/>
    <w:link w:val="THChar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Normal"/>
    <w:link w:val="NOChar"/>
    <w:pPr>
      <w:keepLines/>
      <w:ind w:left="1135" w:hanging="851"/>
    </w:pPr>
  </w:style>
  <w:style w:type="paragraph" w:styleId="TM9">
    <w:name w:val="toc 9"/>
    <w:basedOn w:val="TM8"/>
    <w:semiHidden/>
    <w:pPr>
      <w:ind w:left="1418" w:hanging="1418"/>
    </w:pPr>
  </w:style>
  <w:style w:type="paragraph" w:customStyle="1" w:styleId="EX">
    <w:name w:val="EX"/>
    <w:basedOn w:val="Normal"/>
    <w:link w:val="EXCar"/>
    <w:pPr>
      <w:keepLines/>
      <w:ind w:left="1702" w:hanging="1418"/>
    </w:pPr>
  </w:style>
  <w:style w:type="paragraph" w:customStyle="1" w:styleId="FP">
    <w:name w:val="FP"/>
    <w:basedOn w:val="Normal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TM6">
    <w:name w:val="toc 6"/>
    <w:basedOn w:val="TM5"/>
    <w:next w:val="Normal"/>
    <w:semiHidden/>
    <w:pPr>
      <w:ind w:left="1985" w:hanging="1985"/>
    </w:pPr>
  </w:style>
  <w:style w:type="paragraph" w:styleId="TM7">
    <w:name w:val="toc 7"/>
    <w:basedOn w:val="TM6"/>
    <w:next w:val="Normal"/>
    <w:semiHidden/>
    <w:pPr>
      <w:ind w:left="2268" w:hanging="2268"/>
    </w:pPr>
  </w:style>
  <w:style w:type="paragraph" w:styleId="Listepuces2">
    <w:name w:val="List Bullet 2"/>
    <w:basedOn w:val="Listepuces"/>
    <w:pPr>
      <w:ind w:left="851"/>
    </w:pPr>
  </w:style>
  <w:style w:type="paragraph" w:styleId="Listepuces">
    <w:name w:val="List Bullet"/>
    <w:basedOn w:val="Liste"/>
  </w:style>
  <w:style w:type="paragraph" w:styleId="Listepuces3">
    <w:name w:val="List Bullet 3"/>
    <w:basedOn w:val="Listepuces2"/>
    <w:pPr>
      <w:ind w:left="1135"/>
    </w:pPr>
  </w:style>
  <w:style w:type="paragraph" w:customStyle="1" w:styleId="EQ">
    <w:name w:val="EQ"/>
    <w:basedOn w:val="Normal"/>
    <w:next w:val="Normal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Liste2">
    <w:name w:val="List 2"/>
    <w:basedOn w:val="Liste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e3">
    <w:name w:val="List 3"/>
    <w:basedOn w:val="Liste2"/>
    <w:pPr>
      <w:ind w:left="1135"/>
    </w:pPr>
  </w:style>
  <w:style w:type="paragraph" w:styleId="Liste4">
    <w:name w:val="List 4"/>
    <w:basedOn w:val="Liste3"/>
    <w:pPr>
      <w:ind w:left="1418"/>
    </w:pPr>
  </w:style>
  <w:style w:type="paragraph" w:styleId="Liste5">
    <w:name w:val="List 5"/>
    <w:basedOn w:val="Liste4"/>
    <w:pPr>
      <w:ind w:left="1702"/>
    </w:pPr>
  </w:style>
  <w:style w:type="paragraph" w:customStyle="1" w:styleId="EditorsNote">
    <w:name w:val="Editor's Note"/>
    <w:aliases w:val="EN"/>
    <w:basedOn w:val="NO"/>
    <w:link w:val="EditorsNoteChar"/>
    <w:qFormat/>
    <w:rPr>
      <w:color w:val="FF0000"/>
    </w:rPr>
  </w:style>
  <w:style w:type="paragraph" w:styleId="Listepuces4">
    <w:name w:val="List Bullet 4"/>
    <w:basedOn w:val="Listepuces3"/>
    <w:pPr>
      <w:ind w:left="1418"/>
    </w:pPr>
  </w:style>
  <w:style w:type="paragraph" w:styleId="Listepuces5">
    <w:name w:val="List Bullet 5"/>
    <w:basedOn w:val="Listepuces4"/>
    <w:pPr>
      <w:ind w:left="1702"/>
    </w:pPr>
  </w:style>
  <w:style w:type="paragraph" w:customStyle="1" w:styleId="B1">
    <w:name w:val="B1"/>
    <w:basedOn w:val="Liste"/>
    <w:link w:val="B1Char"/>
    <w:qFormat/>
  </w:style>
  <w:style w:type="paragraph" w:customStyle="1" w:styleId="B2">
    <w:name w:val="B2"/>
    <w:basedOn w:val="Liste2"/>
    <w:link w:val="B2Char"/>
  </w:style>
  <w:style w:type="paragraph" w:customStyle="1" w:styleId="B3">
    <w:name w:val="B3"/>
    <w:basedOn w:val="Liste3"/>
  </w:style>
  <w:style w:type="paragraph" w:customStyle="1" w:styleId="B4">
    <w:name w:val="B4"/>
    <w:basedOn w:val="Liste4"/>
  </w:style>
  <w:style w:type="paragraph" w:customStyle="1" w:styleId="B5">
    <w:name w:val="B5"/>
    <w:basedOn w:val="Liste5"/>
  </w:style>
  <w:style w:type="paragraph" w:styleId="Pieddepage">
    <w:name w:val="footer"/>
    <w:basedOn w:val="En-tte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Pr>
      <w:rFonts w:ascii="Arial" w:hAnsi="Arial"/>
      <w:noProof/>
      <w:sz w:val="24"/>
      <w:lang w:val="en-GB" w:eastAsia="en-US"/>
    </w:rPr>
  </w:style>
  <w:style w:type="character" w:styleId="Lienhypertexte">
    <w:name w:val="Hyperlink"/>
    <w:rPr>
      <w:color w:val="0000FF"/>
      <w:u w:val="single"/>
    </w:rPr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link w:val="CommentaireCar"/>
    <w:semiHidden/>
  </w:style>
  <w:style w:type="character" w:styleId="Lienhypertextesuivivisit">
    <w:name w:val="FollowedHyperlink"/>
    <w:rPr>
      <w:color w:val="800080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Policepardfaut"/>
  </w:style>
  <w:style w:type="paragraph" w:customStyle="1" w:styleId="Reference">
    <w:name w:val="Reference"/>
    <w:basedOn w:val="Normal"/>
    <w:pPr>
      <w:tabs>
        <w:tab w:val="left" w:pos="851"/>
      </w:tabs>
      <w:ind w:left="851" w:hanging="851"/>
    </w:pPr>
  </w:style>
  <w:style w:type="character" w:customStyle="1" w:styleId="Titre2Car">
    <w:name w:val="Titre 2 Car"/>
    <w:aliases w:val="H2 Car,h2 Car,2nd level Car,†berschrift 2 Car,õberschrift 2 Car,UNDERRUBRIK 1-2 Car"/>
    <w:link w:val="Titre2"/>
    <w:rsid w:val="00BA0514"/>
    <w:rPr>
      <w:rFonts w:ascii="Arial" w:hAnsi="Arial"/>
      <w:sz w:val="32"/>
      <w:lang w:val="en-GB" w:eastAsia="en-US"/>
    </w:rPr>
  </w:style>
  <w:style w:type="character" w:customStyle="1" w:styleId="Titre3Car">
    <w:name w:val="Titre 3 Car"/>
    <w:aliases w:val="h3 Car"/>
    <w:link w:val="Titre3"/>
    <w:rsid w:val="00BA0514"/>
    <w:rPr>
      <w:rFonts w:ascii="Arial" w:hAnsi="Arial"/>
      <w:sz w:val="28"/>
      <w:lang w:val="en-GB" w:eastAsia="en-US"/>
    </w:rPr>
  </w:style>
  <w:style w:type="character" w:customStyle="1" w:styleId="B1Char">
    <w:name w:val="B1 Char"/>
    <w:link w:val="B1"/>
    <w:rsid w:val="00BA0514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rsid w:val="00BA0514"/>
    <w:rPr>
      <w:rFonts w:ascii="Times New Roman" w:hAnsi="Times New Roman"/>
      <w:lang w:val="en-GB" w:eastAsia="en-US"/>
    </w:rPr>
  </w:style>
  <w:style w:type="character" w:customStyle="1" w:styleId="EditorsNoteChar">
    <w:name w:val="Editor's Note Char"/>
    <w:aliases w:val="EN Char"/>
    <w:link w:val="EditorsNote"/>
    <w:rsid w:val="004C50B9"/>
    <w:rPr>
      <w:rFonts w:ascii="Times New Roman" w:hAnsi="Times New Roman"/>
      <w:color w:val="FF0000"/>
      <w:lang w:val="en-GB" w:eastAsia="en-US"/>
    </w:rPr>
  </w:style>
  <w:style w:type="paragraph" w:customStyle="1" w:styleId="NormalParagraph">
    <w:name w:val="Normal Paragraph"/>
    <w:qFormat/>
    <w:rsid w:val="00CD1050"/>
    <w:pPr>
      <w:spacing w:after="200" w:line="276" w:lineRule="auto"/>
      <w:jc w:val="both"/>
    </w:pPr>
    <w:rPr>
      <w:rFonts w:ascii="Arial" w:hAnsi="Arial"/>
      <w:sz w:val="22"/>
      <w:szCs w:val="22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rsid w:val="003B4C1D"/>
    <w:rPr>
      <w:b/>
      <w:bCs/>
    </w:rPr>
  </w:style>
  <w:style w:type="character" w:customStyle="1" w:styleId="CommentaireCar">
    <w:name w:val="Commentaire Car"/>
    <w:link w:val="Commentaire"/>
    <w:semiHidden/>
    <w:rsid w:val="003B4C1D"/>
    <w:rPr>
      <w:rFonts w:ascii="Times New Roman" w:hAnsi="Times New Roman"/>
      <w:lang w:val="en-GB"/>
    </w:rPr>
  </w:style>
  <w:style w:type="character" w:customStyle="1" w:styleId="ObjetducommentaireCar">
    <w:name w:val="Objet du commentaire Car"/>
    <w:link w:val="Objetducommentaire"/>
    <w:rsid w:val="003B4C1D"/>
    <w:rPr>
      <w:rFonts w:ascii="Times New Roman" w:hAnsi="Times New Roman"/>
      <w:b/>
      <w:bCs/>
      <w:lang w:val="en-GB"/>
    </w:rPr>
  </w:style>
  <w:style w:type="paragraph" w:styleId="Rvision">
    <w:name w:val="Revision"/>
    <w:hidden/>
    <w:uiPriority w:val="99"/>
    <w:semiHidden/>
    <w:rsid w:val="003B4C1D"/>
    <w:rPr>
      <w:rFonts w:ascii="Times New Roman" w:hAnsi="Times New Roman"/>
      <w:lang w:val="en-GB" w:eastAsia="en-US"/>
    </w:rPr>
  </w:style>
  <w:style w:type="character" w:customStyle="1" w:styleId="TFChar">
    <w:name w:val="TF Char"/>
    <w:link w:val="TF"/>
    <w:rsid w:val="00D7131F"/>
    <w:rPr>
      <w:rFonts w:ascii="Arial" w:hAnsi="Arial"/>
      <w:b/>
      <w:lang w:eastAsia="en-US"/>
    </w:rPr>
  </w:style>
  <w:style w:type="character" w:customStyle="1" w:styleId="EXCar">
    <w:name w:val="EX Car"/>
    <w:link w:val="EX"/>
    <w:locked/>
    <w:rsid w:val="00DB16A8"/>
    <w:rPr>
      <w:rFonts w:ascii="Times New Roman" w:hAnsi="Times New Roman"/>
      <w:lang w:eastAsia="en-US"/>
    </w:rPr>
  </w:style>
  <w:style w:type="character" w:customStyle="1" w:styleId="EXChar">
    <w:name w:val="EX Char"/>
    <w:rsid w:val="001C13DE"/>
    <w:rPr>
      <w:lang w:val="en-GB" w:eastAsia="en-US"/>
    </w:rPr>
  </w:style>
  <w:style w:type="character" w:customStyle="1" w:styleId="NOChar">
    <w:name w:val="NO Char"/>
    <w:link w:val="NO"/>
    <w:rsid w:val="001C13DE"/>
    <w:rPr>
      <w:rFonts w:ascii="Times New Roman" w:hAnsi="Times New Roman"/>
      <w:lang w:val="en-GB" w:eastAsia="en-US"/>
    </w:rPr>
  </w:style>
  <w:style w:type="character" w:customStyle="1" w:styleId="TALChar">
    <w:name w:val="TAL Char"/>
    <w:link w:val="TAL"/>
    <w:rsid w:val="00562ED4"/>
    <w:rPr>
      <w:rFonts w:ascii="Arial" w:hAnsi="Arial"/>
      <w:sz w:val="18"/>
      <w:lang w:val="en-GB" w:eastAsia="en-US"/>
    </w:rPr>
  </w:style>
  <w:style w:type="character" w:customStyle="1" w:styleId="TAHChar">
    <w:name w:val="TAH Char"/>
    <w:link w:val="TAH"/>
    <w:locked/>
    <w:rsid w:val="00562ED4"/>
    <w:rPr>
      <w:rFonts w:ascii="Arial" w:hAnsi="Arial"/>
      <w:b/>
      <w:sz w:val="18"/>
      <w:lang w:val="en-GB" w:eastAsia="en-US"/>
    </w:rPr>
  </w:style>
  <w:style w:type="character" w:customStyle="1" w:styleId="THChar">
    <w:name w:val="TH Char"/>
    <w:link w:val="TH"/>
    <w:rsid w:val="0040170A"/>
    <w:rPr>
      <w:rFonts w:ascii="Arial" w:hAnsi="Arial"/>
      <w:b/>
      <w:lang w:val="en-GB" w:eastAsia="en-US"/>
    </w:rPr>
  </w:style>
  <w:style w:type="character" w:customStyle="1" w:styleId="EditorsNoteCharChar">
    <w:name w:val="Editor's Note Char Char"/>
    <w:locked/>
    <w:rsid w:val="00160BE5"/>
    <w:rPr>
      <w:color w:val="FF0000"/>
      <w:lang w:eastAsia="en-US"/>
    </w:rPr>
  </w:style>
  <w:style w:type="paragraph" w:styleId="NormalWeb">
    <w:name w:val="Normal (Web)"/>
    <w:basedOn w:val="Normal"/>
    <w:unhideWhenUsed/>
    <w:rsid w:val="00661D5C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3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42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24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gpp\3gpp_7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F3EF4-2C9D-487E-BB29-C59A61B3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8</TotalTime>
  <Pages>6</Pages>
  <Words>2188</Words>
  <Characters>12037</Characters>
  <Application>Microsoft Office Word</Application>
  <DocSecurity>0</DocSecurity>
  <Lines>100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3GPP Contribution</vt:lpstr>
      <vt:lpstr>3GPP Contribution</vt:lpstr>
    </vt:vector>
  </TitlesOfParts>
  <Company>3GPP Support Team</Company>
  <LinksUpToDate>false</LinksUpToDate>
  <CharactersWithSpaces>14197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3GPP Contribution</dc:title>
  <dc:creator>Michael Sanders, John M Meredith</dc:creator>
  <cp:lastModifiedBy>ORANGE</cp:lastModifiedBy>
  <cp:revision>6</cp:revision>
  <cp:lastPrinted>1900-12-31T22:00:00Z</cp:lastPrinted>
  <dcterms:created xsi:type="dcterms:W3CDTF">2020-04-23T15:50:00Z</dcterms:created>
  <dcterms:modified xsi:type="dcterms:W3CDTF">2020-04-28T11:55:00Z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(3)mmTB7a7YkAQEuStW8u7lylDZqGWbFWFzGei9YEE6yCkE2Cd3DDtIF6xYCdjQbqFgOgerpkae_x000d_
mhyEdgNrPVW5+YhcIlzwKnUs2WcwYS2B50w1VaJzHtjbNxt1Vb+T71r25L61zlrSBuW+IQ1Z_x000d_
R2p9OExaCyUNN9Nlo91aOOBIOwDNnRp7X7aBQhf2apSRePWImWLuJ88MJRKLB/5vTjepChX4_x000d_
7hgt19MFypV5I4F9Uo</vt:lpwstr>
  </property>
  <property fmtid="{D5CDD505-2E9C-101B-9397-08002B2CF9AE}" pid="3" name="_2015_ms_pID_7253431">
    <vt:lpwstr>5UmljoZhl6TLsOkyfewTEhwrdjgvr+oKlo/EkPt/CNT7t9VU+IMEcb_x000d_
Be4eMAUXSzokDIW/RBuZDg+LMeEDdMTpM8c5BwkCrPD5+VeUjDeivgrUDhPoSMjBmQozyW2s_x000d_
PBm3I44BfQfwPtJzHCgQsT7UVD8namL/fQb53d14db4c3l0HhuCT9lxZKOoU4H4TUf40oWlH_x000d_
SwjwP7D75UOy3sV82fE3rDpKfiKlnZhwpoxf</vt:lpwstr>
  </property>
  <property fmtid="{D5CDD505-2E9C-101B-9397-08002B2CF9AE}" pid="4" name="_2015_ms_pID_7253432">
    <vt:lpwstr>mwSlhgcHphZG/Jt0qwEMW2s=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1572829779</vt:lpwstr>
  </property>
</Properties>
</file>