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G Times (WN)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LineDraw">
    <w:panose1 w:val="020B0604020202020204"/>
    <w:charset w:val="02"/>
    <w:family w:val="modern"/>
    <w:pitch w:val="fixed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3.15pt;height:23.85pt" o:bullet="t">
        <v:imagedata r:id="rId1" o:title="artA489"/>
      </v:shape>
    </w:pict>
  </w:numPicBullet>
  <w:abstractNum w:abstractNumId="0" w15:restartNumberingAfterBreak="0">
    <w:nsid w:val="FFFFFF7F"/>
    <w:multiLevelType w:val="singleLevel"/>
    <w:tmpl w:val="F50C73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9D5E9A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72A249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874298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960013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95C893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62EEC3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8" w15:restartNumberingAfterBreak="0">
    <w:nsid w:val="0115313C"/>
    <w:multiLevelType w:val="hybridMultilevel"/>
    <w:tmpl w:val="302C5C64"/>
    <w:lvl w:ilvl="0" w:tplc="4A202B88">
      <w:start w:val="4"/>
      <w:numFmt w:val="bullet"/>
      <w:lvlText w:val="-"/>
      <w:lvlJc w:val="left"/>
      <w:pPr>
        <w:ind w:left="420" w:hanging="4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03592F8A"/>
    <w:multiLevelType w:val="hybridMultilevel"/>
    <w:tmpl w:val="8A0A0286"/>
    <w:lvl w:ilvl="0" w:tplc="0809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0" w15:restartNumberingAfterBreak="0">
    <w:nsid w:val="04B12E17"/>
    <w:multiLevelType w:val="hybridMultilevel"/>
    <w:tmpl w:val="6F72EFAA"/>
    <w:lvl w:ilvl="0" w:tplc="CA942ED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09803342"/>
    <w:multiLevelType w:val="hybridMultilevel"/>
    <w:tmpl w:val="305EEBA6"/>
    <w:lvl w:ilvl="0" w:tplc="CA942ED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099E1D9D"/>
    <w:multiLevelType w:val="hybridMultilevel"/>
    <w:tmpl w:val="9D9CE994"/>
    <w:lvl w:ilvl="0" w:tplc="9D8C880C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0E5A4EE7"/>
    <w:multiLevelType w:val="hybridMultilevel"/>
    <w:tmpl w:val="8A0A028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F776F50"/>
    <w:multiLevelType w:val="hybridMultilevel"/>
    <w:tmpl w:val="F2DA5882"/>
    <w:lvl w:ilvl="0" w:tplc="02C832C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753C45"/>
    <w:multiLevelType w:val="hybridMultilevel"/>
    <w:tmpl w:val="438E2E66"/>
    <w:lvl w:ilvl="0" w:tplc="39BE7976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192E3B3A"/>
    <w:multiLevelType w:val="hybridMultilevel"/>
    <w:tmpl w:val="C8226174"/>
    <w:lvl w:ilvl="0" w:tplc="F7783750">
      <w:start w:val="1"/>
      <w:numFmt w:val="bullet"/>
      <w:lvlText w:val="-"/>
      <w:lvlJc w:val="left"/>
      <w:pPr>
        <w:ind w:left="988" w:hanging="420"/>
      </w:pPr>
      <w:rPr>
        <w:rFonts w:ascii="Calibri" w:hAnsi="Calibri" w:hint="default"/>
      </w:rPr>
    </w:lvl>
    <w:lvl w:ilvl="1" w:tplc="04090003">
      <w:start w:val="1"/>
      <w:numFmt w:val="bullet"/>
      <w:lvlText w:val=""/>
      <w:lvlJc w:val="left"/>
      <w:pPr>
        <w:ind w:left="1408" w:hanging="42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1828" w:hanging="42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17" w15:restartNumberingAfterBreak="0">
    <w:nsid w:val="195F0937"/>
    <w:multiLevelType w:val="hybridMultilevel"/>
    <w:tmpl w:val="94783448"/>
    <w:lvl w:ilvl="0" w:tplc="94AE75DA">
      <w:start w:val="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A268A5"/>
    <w:multiLevelType w:val="hybridMultilevel"/>
    <w:tmpl w:val="A836B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9E1379"/>
    <w:multiLevelType w:val="multilevel"/>
    <w:tmpl w:val="63147A5A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24E35E18"/>
    <w:multiLevelType w:val="hybridMultilevel"/>
    <w:tmpl w:val="278C7162"/>
    <w:lvl w:ilvl="0" w:tplc="CA942E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880E74"/>
    <w:multiLevelType w:val="hybridMultilevel"/>
    <w:tmpl w:val="43A47DDA"/>
    <w:lvl w:ilvl="0" w:tplc="9D8C880C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3775459A"/>
    <w:multiLevelType w:val="hybridMultilevel"/>
    <w:tmpl w:val="DCCABBF4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B4D3C67"/>
    <w:multiLevelType w:val="hybridMultilevel"/>
    <w:tmpl w:val="E17E2502"/>
    <w:lvl w:ilvl="0" w:tplc="9238D65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3DC319BB"/>
    <w:multiLevelType w:val="hybridMultilevel"/>
    <w:tmpl w:val="61428930"/>
    <w:lvl w:ilvl="0" w:tplc="4A202B88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40011CE8"/>
    <w:multiLevelType w:val="hybridMultilevel"/>
    <w:tmpl w:val="7B4CB478"/>
    <w:lvl w:ilvl="0" w:tplc="9C3C56E2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854467"/>
    <w:multiLevelType w:val="hybridMultilevel"/>
    <w:tmpl w:val="E71CD3E0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7" w15:restartNumberingAfterBreak="0">
    <w:nsid w:val="56CA5E53"/>
    <w:multiLevelType w:val="hybridMultilevel"/>
    <w:tmpl w:val="D1F6598E"/>
    <w:lvl w:ilvl="0" w:tplc="CA942ED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AE418F5"/>
    <w:multiLevelType w:val="hybridMultilevel"/>
    <w:tmpl w:val="4F68E2A6"/>
    <w:lvl w:ilvl="0" w:tplc="4A202B88">
      <w:start w:val="4"/>
      <w:numFmt w:val="bullet"/>
      <w:lvlText w:val="-"/>
      <w:lvlJc w:val="left"/>
      <w:pPr>
        <w:ind w:left="128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07C3BBA"/>
    <w:multiLevelType w:val="hybridMultilevel"/>
    <w:tmpl w:val="E1F2C0B2"/>
    <w:lvl w:ilvl="0" w:tplc="3796DFA8">
      <w:numFmt w:val="bullet"/>
      <w:lvlText w:val="•"/>
      <w:lvlJc w:val="left"/>
      <w:pPr>
        <w:ind w:left="360" w:hanging="360"/>
      </w:pPr>
      <w:rPr>
        <w:rFonts w:ascii="SimSun" w:eastAsia="SimSun" w:hAnsi="SimSu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16E16FA"/>
    <w:multiLevelType w:val="hybridMultilevel"/>
    <w:tmpl w:val="83641180"/>
    <w:lvl w:ilvl="0" w:tplc="15D01218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6F6C4EFE"/>
    <w:multiLevelType w:val="hybridMultilevel"/>
    <w:tmpl w:val="16843DC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BA7682"/>
    <w:multiLevelType w:val="hybridMultilevel"/>
    <w:tmpl w:val="50AC5962"/>
    <w:lvl w:ilvl="0" w:tplc="16867808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7DA500A3"/>
    <w:multiLevelType w:val="hybridMultilevel"/>
    <w:tmpl w:val="3F260CC2"/>
    <w:lvl w:ilvl="0" w:tplc="CA942ED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7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7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>
    <w:abstractNumId w:val="15"/>
  </w:num>
  <w:num w:numId="4">
    <w:abstractNumId w:val="24"/>
  </w:num>
  <w:num w:numId="5">
    <w:abstractNumId w:val="22"/>
  </w:num>
  <w:num w:numId="6">
    <w:abstractNumId w:val="10"/>
  </w:num>
  <w:num w:numId="7">
    <w:abstractNumId w:val="11"/>
  </w:num>
  <w:num w:numId="8">
    <w:abstractNumId w:val="33"/>
  </w:num>
  <w:num w:numId="9">
    <w:abstractNumId w:val="27"/>
  </w:num>
  <w:num w:numId="10">
    <w:abstractNumId w:val="32"/>
  </w:num>
  <w:num w:numId="11">
    <w:abstractNumId w:val="19"/>
  </w:num>
  <w:num w:numId="12">
    <w:abstractNumId w:val="26"/>
  </w:num>
  <w:num w:numId="13">
    <w:abstractNumId w:val="6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5"/>
  </w:num>
  <w:num w:numId="19">
    <w:abstractNumId w:val="0"/>
  </w:num>
  <w:num w:numId="20">
    <w:abstractNumId w:val="16"/>
  </w:num>
  <w:num w:numId="21">
    <w:abstractNumId w:val="30"/>
  </w:num>
  <w:num w:numId="22">
    <w:abstractNumId w:val="23"/>
  </w:num>
  <w:num w:numId="23">
    <w:abstractNumId w:val="12"/>
  </w:num>
  <w:num w:numId="24">
    <w:abstractNumId w:val="21"/>
  </w:num>
  <w:num w:numId="25">
    <w:abstractNumId w:val="31"/>
  </w:num>
  <w:num w:numId="26">
    <w:abstractNumId w:val="28"/>
  </w:num>
  <w:num w:numId="27">
    <w:abstractNumId w:val="13"/>
  </w:num>
  <w:num w:numId="28">
    <w:abstractNumId w:val="9"/>
  </w:num>
  <w:num w:numId="29">
    <w:abstractNumId w:val="8"/>
  </w:num>
  <w:num w:numId="30">
    <w:abstractNumId w:val="29"/>
  </w:num>
  <w:num w:numId="31">
    <w:abstractNumId w:val="20"/>
  </w:num>
  <w:num w:numId="32">
    <w:abstractNumId w:val="14"/>
  </w:num>
  <w:num w:numId="33">
    <w:abstractNumId w:val="25"/>
  </w:num>
  <w:num w:numId="34">
    <w:abstractNumId w:val="17"/>
  </w:num>
  <w:num w:numId="35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OSE ANTONIO ORDOÑEZ LUCENA">
    <w15:presenceInfo w15:providerId="AD" w15:userId="S::joseantonio.ordonezlucena@telefonica.com::ec8dd69b-01fe-4d41-a294-c2927b548e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intFractionalCharacterWidth/>
  <w:embedSystemFont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zh-CN" w:vendorID="64" w:dllVersion="5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E1NDE0MjOysDAyNjBU0lEKTi0uzszPAykwNKkFAGIH7WQtAAAA"/>
  </w:docVars>
  <w:rsids>
    <w:rsidRoot w:val="00E30155"/>
    <w:rsid w:val="0000269D"/>
    <w:rsid w:val="00004298"/>
    <w:rsid w:val="00004B76"/>
    <w:rsid w:val="00007F36"/>
    <w:rsid w:val="00011F54"/>
    <w:rsid w:val="00012515"/>
    <w:rsid w:val="00014471"/>
    <w:rsid w:val="000157E6"/>
    <w:rsid w:val="00016B0B"/>
    <w:rsid w:val="000171DE"/>
    <w:rsid w:val="000179F1"/>
    <w:rsid w:val="00017D81"/>
    <w:rsid w:val="000221A7"/>
    <w:rsid w:val="000243E0"/>
    <w:rsid w:val="00025D43"/>
    <w:rsid w:val="000312E6"/>
    <w:rsid w:val="000347BF"/>
    <w:rsid w:val="00037C00"/>
    <w:rsid w:val="000427F9"/>
    <w:rsid w:val="00044495"/>
    <w:rsid w:val="00044CFF"/>
    <w:rsid w:val="00046556"/>
    <w:rsid w:val="00050403"/>
    <w:rsid w:val="000507BC"/>
    <w:rsid w:val="00053947"/>
    <w:rsid w:val="00061778"/>
    <w:rsid w:val="00061D8B"/>
    <w:rsid w:val="00065D7C"/>
    <w:rsid w:val="00072765"/>
    <w:rsid w:val="00073D0D"/>
    <w:rsid w:val="00074722"/>
    <w:rsid w:val="000766E2"/>
    <w:rsid w:val="000771FB"/>
    <w:rsid w:val="00077ABA"/>
    <w:rsid w:val="000819D8"/>
    <w:rsid w:val="00085DC8"/>
    <w:rsid w:val="000914EE"/>
    <w:rsid w:val="000915E7"/>
    <w:rsid w:val="000934A6"/>
    <w:rsid w:val="000A2C6C"/>
    <w:rsid w:val="000A4660"/>
    <w:rsid w:val="000A57A6"/>
    <w:rsid w:val="000A73C1"/>
    <w:rsid w:val="000B1884"/>
    <w:rsid w:val="000B2667"/>
    <w:rsid w:val="000B66F9"/>
    <w:rsid w:val="000C0720"/>
    <w:rsid w:val="000C1132"/>
    <w:rsid w:val="000C3DC2"/>
    <w:rsid w:val="000C5B72"/>
    <w:rsid w:val="000C5D8E"/>
    <w:rsid w:val="000D1B5B"/>
    <w:rsid w:val="000D2A09"/>
    <w:rsid w:val="000D3A11"/>
    <w:rsid w:val="000D6D99"/>
    <w:rsid w:val="000D739A"/>
    <w:rsid w:val="000E2537"/>
    <w:rsid w:val="000E47A7"/>
    <w:rsid w:val="000E48E2"/>
    <w:rsid w:val="000E57F6"/>
    <w:rsid w:val="000F089C"/>
    <w:rsid w:val="000F1071"/>
    <w:rsid w:val="000F223D"/>
    <w:rsid w:val="000F3E79"/>
    <w:rsid w:val="000F5714"/>
    <w:rsid w:val="00103526"/>
    <w:rsid w:val="0011129B"/>
    <w:rsid w:val="00111D03"/>
    <w:rsid w:val="00112510"/>
    <w:rsid w:val="00114753"/>
    <w:rsid w:val="00116DB6"/>
    <w:rsid w:val="00117BB6"/>
    <w:rsid w:val="00117BEF"/>
    <w:rsid w:val="0012231D"/>
    <w:rsid w:val="00122415"/>
    <w:rsid w:val="00125144"/>
    <w:rsid w:val="001261C3"/>
    <w:rsid w:val="00131D06"/>
    <w:rsid w:val="0015034C"/>
    <w:rsid w:val="00154095"/>
    <w:rsid w:val="00156866"/>
    <w:rsid w:val="00161ED2"/>
    <w:rsid w:val="00164D65"/>
    <w:rsid w:val="00167808"/>
    <w:rsid w:val="00167CFF"/>
    <w:rsid w:val="001735EB"/>
    <w:rsid w:val="00173FA3"/>
    <w:rsid w:val="001831FA"/>
    <w:rsid w:val="00183D51"/>
    <w:rsid w:val="00184548"/>
    <w:rsid w:val="00185E57"/>
    <w:rsid w:val="001930F3"/>
    <w:rsid w:val="001A1AF2"/>
    <w:rsid w:val="001A4196"/>
    <w:rsid w:val="001B1652"/>
    <w:rsid w:val="001C34F7"/>
    <w:rsid w:val="001C36B3"/>
    <w:rsid w:val="001C3EC8"/>
    <w:rsid w:val="001D1605"/>
    <w:rsid w:val="001D2BD4"/>
    <w:rsid w:val="001D5E00"/>
    <w:rsid w:val="001D6088"/>
    <w:rsid w:val="001D7012"/>
    <w:rsid w:val="001D791C"/>
    <w:rsid w:val="001E0ADE"/>
    <w:rsid w:val="001E11FA"/>
    <w:rsid w:val="001E3352"/>
    <w:rsid w:val="001E4407"/>
    <w:rsid w:val="001E5653"/>
    <w:rsid w:val="001F017B"/>
    <w:rsid w:val="001F1738"/>
    <w:rsid w:val="001F3D83"/>
    <w:rsid w:val="0020012B"/>
    <w:rsid w:val="0020395B"/>
    <w:rsid w:val="00204B8A"/>
    <w:rsid w:val="002062C0"/>
    <w:rsid w:val="00212E88"/>
    <w:rsid w:val="00213F44"/>
    <w:rsid w:val="00215130"/>
    <w:rsid w:val="002154D6"/>
    <w:rsid w:val="00216DE8"/>
    <w:rsid w:val="00226635"/>
    <w:rsid w:val="00226AAC"/>
    <w:rsid w:val="00227EA1"/>
    <w:rsid w:val="0023430D"/>
    <w:rsid w:val="00240DF6"/>
    <w:rsid w:val="00243B08"/>
    <w:rsid w:val="00244C9A"/>
    <w:rsid w:val="00251BCC"/>
    <w:rsid w:val="00252DB4"/>
    <w:rsid w:val="002540A1"/>
    <w:rsid w:val="0025735E"/>
    <w:rsid w:val="002601DF"/>
    <w:rsid w:val="002611A8"/>
    <w:rsid w:val="00270032"/>
    <w:rsid w:val="00270EF6"/>
    <w:rsid w:val="00271BE3"/>
    <w:rsid w:val="00272EB9"/>
    <w:rsid w:val="002737E2"/>
    <w:rsid w:val="00274411"/>
    <w:rsid w:val="00276CD9"/>
    <w:rsid w:val="00281773"/>
    <w:rsid w:val="00285F33"/>
    <w:rsid w:val="00286502"/>
    <w:rsid w:val="00295F9A"/>
    <w:rsid w:val="00297C24"/>
    <w:rsid w:val="002A1857"/>
    <w:rsid w:val="002A19DD"/>
    <w:rsid w:val="002A21CA"/>
    <w:rsid w:val="002A2541"/>
    <w:rsid w:val="002A2831"/>
    <w:rsid w:val="002A3367"/>
    <w:rsid w:val="002A61D5"/>
    <w:rsid w:val="002A66C6"/>
    <w:rsid w:val="002B37FD"/>
    <w:rsid w:val="002B565D"/>
    <w:rsid w:val="002D3E6D"/>
    <w:rsid w:val="002D5DC0"/>
    <w:rsid w:val="002D78BB"/>
    <w:rsid w:val="002D78C4"/>
    <w:rsid w:val="002E1676"/>
    <w:rsid w:val="002E50DC"/>
    <w:rsid w:val="002E5C73"/>
    <w:rsid w:val="002F42EE"/>
    <w:rsid w:val="002F7B6A"/>
    <w:rsid w:val="003022BF"/>
    <w:rsid w:val="00302354"/>
    <w:rsid w:val="00302ED6"/>
    <w:rsid w:val="003034AC"/>
    <w:rsid w:val="0030628A"/>
    <w:rsid w:val="0031015D"/>
    <w:rsid w:val="00313167"/>
    <w:rsid w:val="00313726"/>
    <w:rsid w:val="00313A26"/>
    <w:rsid w:val="003172DE"/>
    <w:rsid w:val="00317611"/>
    <w:rsid w:val="0032752B"/>
    <w:rsid w:val="00327DD9"/>
    <w:rsid w:val="003322D0"/>
    <w:rsid w:val="003335AA"/>
    <w:rsid w:val="003407A5"/>
    <w:rsid w:val="003427EA"/>
    <w:rsid w:val="0034338C"/>
    <w:rsid w:val="003446D8"/>
    <w:rsid w:val="00345512"/>
    <w:rsid w:val="00347DFC"/>
    <w:rsid w:val="003532FD"/>
    <w:rsid w:val="00353330"/>
    <w:rsid w:val="003569AB"/>
    <w:rsid w:val="00360474"/>
    <w:rsid w:val="00361A73"/>
    <w:rsid w:val="00361C66"/>
    <w:rsid w:val="003620C8"/>
    <w:rsid w:val="00362E47"/>
    <w:rsid w:val="00363288"/>
    <w:rsid w:val="00363E44"/>
    <w:rsid w:val="00365294"/>
    <w:rsid w:val="00371032"/>
    <w:rsid w:val="00371B44"/>
    <w:rsid w:val="003721D2"/>
    <w:rsid w:val="00372515"/>
    <w:rsid w:val="00376248"/>
    <w:rsid w:val="00376B1E"/>
    <w:rsid w:val="00395ED6"/>
    <w:rsid w:val="00396707"/>
    <w:rsid w:val="003A2763"/>
    <w:rsid w:val="003A638A"/>
    <w:rsid w:val="003B331A"/>
    <w:rsid w:val="003B4C1D"/>
    <w:rsid w:val="003B7225"/>
    <w:rsid w:val="003C122B"/>
    <w:rsid w:val="003C5A97"/>
    <w:rsid w:val="003C6C7B"/>
    <w:rsid w:val="003C7043"/>
    <w:rsid w:val="003E043C"/>
    <w:rsid w:val="003E2F58"/>
    <w:rsid w:val="003E40E8"/>
    <w:rsid w:val="003E4284"/>
    <w:rsid w:val="003E5EFD"/>
    <w:rsid w:val="003E6A74"/>
    <w:rsid w:val="003E740A"/>
    <w:rsid w:val="003E7D56"/>
    <w:rsid w:val="003F0F22"/>
    <w:rsid w:val="003F52B2"/>
    <w:rsid w:val="003F551A"/>
    <w:rsid w:val="003F5AFC"/>
    <w:rsid w:val="003F70F9"/>
    <w:rsid w:val="004041AD"/>
    <w:rsid w:val="00407B34"/>
    <w:rsid w:val="00410EF0"/>
    <w:rsid w:val="004120C8"/>
    <w:rsid w:val="0041383B"/>
    <w:rsid w:val="00415042"/>
    <w:rsid w:val="00420CAA"/>
    <w:rsid w:val="00420CAC"/>
    <w:rsid w:val="0042488D"/>
    <w:rsid w:val="00424A45"/>
    <w:rsid w:val="00427818"/>
    <w:rsid w:val="00430B60"/>
    <w:rsid w:val="0043163E"/>
    <w:rsid w:val="00432F86"/>
    <w:rsid w:val="004360F2"/>
    <w:rsid w:val="00440414"/>
    <w:rsid w:val="0044186D"/>
    <w:rsid w:val="0044208B"/>
    <w:rsid w:val="0044234F"/>
    <w:rsid w:val="0044398A"/>
    <w:rsid w:val="0044536E"/>
    <w:rsid w:val="00446ACF"/>
    <w:rsid w:val="00453ABA"/>
    <w:rsid w:val="004546DE"/>
    <w:rsid w:val="00456DA4"/>
    <w:rsid w:val="0045780A"/>
    <w:rsid w:val="004635E9"/>
    <w:rsid w:val="00463E1D"/>
    <w:rsid w:val="004646D1"/>
    <w:rsid w:val="004651FE"/>
    <w:rsid w:val="00465461"/>
    <w:rsid w:val="00465A08"/>
    <w:rsid w:val="00470AAB"/>
    <w:rsid w:val="004727F8"/>
    <w:rsid w:val="004747E2"/>
    <w:rsid w:val="00476951"/>
    <w:rsid w:val="00477102"/>
    <w:rsid w:val="00477C05"/>
    <w:rsid w:val="00477DD6"/>
    <w:rsid w:val="004917F9"/>
    <w:rsid w:val="004932A3"/>
    <w:rsid w:val="004933B8"/>
    <w:rsid w:val="00494F32"/>
    <w:rsid w:val="00495C1E"/>
    <w:rsid w:val="004A07DA"/>
    <w:rsid w:val="004A09BE"/>
    <w:rsid w:val="004A28C8"/>
    <w:rsid w:val="004A38A9"/>
    <w:rsid w:val="004B38D9"/>
    <w:rsid w:val="004B48A0"/>
    <w:rsid w:val="004C31D2"/>
    <w:rsid w:val="004C4F37"/>
    <w:rsid w:val="004C50B9"/>
    <w:rsid w:val="004C6D87"/>
    <w:rsid w:val="004C7D6D"/>
    <w:rsid w:val="004D0262"/>
    <w:rsid w:val="004D2929"/>
    <w:rsid w:val="004D3B30"/>
    <w:rsid w:val="004D4B4B"/>
    <w:rsid w:val="004D55C2"/>
    <w:rsid w:val="004E05C3"/>
    <w:rsid w:val="004E2298"/>
    <w:rsid w:val="004E3366"/>
    <w:rsid w:val="004F07E7"/>
    <w:rsid w:val="004F24A9"/>
    <w:rsid w:val="004F465A"/>
    <w:rsid w:val="004F6B18"/>
    <w:rsid w:val="005041D8"/>
    <w:rsid w:val="0050718A"/>
    <w:rsid w:val="00520508"/>
    <w:rsid w:val="00523F1B"/>
    <w:rsid w:val="005252FD"/>
    <w:rsid w:val="005266D2"/>
    <w:rsid w:val="005307D9"/>
    <w:rsid w:val="00530E1C"/>
    <w:rsid w:val="00532009"/>
    <w:rsid w:val="00533583"/>
    <w:rsid w:val="0053450C"/>
    <w:rsid w:val="005375A8"/>
    <w:rsid w:val="0054049C"/>
    <w:rsid w:val="00540ED7"/>
    <w:rsid w:val="00542EFF"/>
    <w:rsid w:val="0054362E"/>
    <w:rsid w:val="00544D18"/>
    <w:rsid w:val="0054623F"/>
    <w:rsid w:val="00547945"/>
    <w:rsid w:val="00550AF4"/>
    <w:rsid w:val="005531A9"/>
    <w:rsid w:val="005534C1"/>
    <w:rsid w:val="00553805"/>
    <w:rsid w:val="005576DC"/>
    <w:rsid w:val="00561894"/>
    <w:rsid w:val="00562005"/>
    <w:rsid w:val="0056621E"/>
    <w:rsid w:val="00570B3B"/>
    <w:rsid w:val="005729C4"/>
    <w:rsid w:val="00573BE7"/>
    <w:rsid w:val="005773D1"/>
    <w:rsid w:val="00581B44"/>
    <w:rsid w:val="00581E3F"/>
    <w:rsid w:val="0058315A"/>
    <w:rsid w:val="00583D97"/>
    <w:rsid w:val="00584DAB"/>
    <w:rsid w:val="00587349"/>
    <w:rsid w:val="0059227B"/>
    <w:rsid w:val="00592AE9"/>
    <w:rsid w:val="00595934"/>
    <w:rsid w:val="00597050"/>
    <w:rsid w:val="005A21D4"/>
    <w:rsid w:val="005A3258"/>
    <w:rsid w:val="005A39FE"/>
    <w:rsid w:val="005B6023"/>
    <w:rsid w:val="005B795D"/>
    <w:rsid w:val="005C690D"/>
    <w:rsid w:val="005C6EF6"/>
    <w:rsid w:val="005C7A19"/>
    <w:rsid w:val="005D2E0D"/>
    <w:rsid w:val="005D7D0E"/>
    <w:rsid w:val="005E2AB1"/>
    <w:rsid w:val="005E51ED"/>
    <w:rsid w:val="005E6A64"/>
    <w:rsid w:val="005F0E2F"/>
    <w:rsid w:val="005F10D8"/>
    <w:rsid w:val="005F20D3"/>
    <w:rsid w:val="005F5392"/>
    <w:rsid w:val="005F58BA"/>
    <w:rsid w:val="005F751D"/>
    <w:rsid w:val="00600451"/>
    <w:rsid w:val="00603C7B"/>
    <w:rsid w:val="006042A0"/>
    <w:rsid w:val="0060479B"/>
    <w:rsid w:val="00604CE1"/>
    <w:rsid w:val="00605E84"/>
    <w:rsid w:val="00613820"/>
    <w:rsid w:val="00621E04"/>
    <w:rsid w:val="00622246"/>
    <w:rsid w:val="00622B38"/>
    <w:rsid w:val="00623112"/>
    <w:rsid w:val="006236CA"/>
    <w:rsid w:val="006241AD"/>
    <w:rsid w:val="006252B2"/>
    <w:rsid w:val="00627A7E"/>
    <w:rsid w:val="00633CE4"/>
    <w:rsid w:val="00634560"/>
    <w:rsid w:val="00641E2E"/>
    <w:rsid w:val="00652248"/>
    <w:rsid w:val="006569FD"/>
    <w:rsid w:val="00657B80"/>
    <w:rsid w:val="006608D1"/>
    <w:rsid w:val="00662147"/>
    <w:rsid w:val="00664EC7"/>
    <w:rsid w:val="00666985"/>
    <w:rsid w:val="0067158C"/>
    <w:rsid w:val="00671863"/>
    <w:rsid w:val="00673987"/>
    <w:rsid w:val="00675B3C"/>
    <w:rsid w:val="00675EBD"/>
    <w:rsid w:val="0068336C"/>
    <w:rsid w:val="006920E2"/>
    <w:rsid w:val="006A46B5"/>
    <w:rsid w:val="006A54F3"/>
    <w:rsid w:val="006A6128"/>
    <w:rsid w:val="006B1AEA"/>
    <w:rsid w:val="006C0ADF"/>
    <w:rsid w:val="006C7E20"/>
    <w:rsid w:val="006C7E9D"/>
    <w:rsid w:val="006D24C7"/>
    <w:rsid w:val="006D340A"/>
    <w:rsid w:val="006D426A"/>
    <w:rsid w:val="006D4471"/>
    <w:rsid w:val="006E0D7B"/>
    <w:rsid w:val="006E2BE3"/>
    <w:rsid w:val="006E3F1E"/>
    <w:rsid w:val="006E78F7"/>
    <w:rsid w:val="006F14DC"/>
    <w:rsid w:val="006F3A4D"/>
    <w:rsid w:val="006F4844"/>
    <w:rsid w:val="006F4F1E"/>
    <w:rsid w:val="006F74A4"/>
    <w:rsid w:val="00706831"/>
    <w:rsid w:val="007107C1"/>
    <w:rsid w:val="007112E0"/>
    <w:rsid w:val="00713A1A"/>
    <w:rsid w:val="00715669"/>
    <w:rsid w:val="007157AB"/>
    <w:rsid w:val="00720047"/>
    <w:rsid w:val="00722EAC"/>
    <w:rsid w:val="00727F80"/>
    <w:rsid w:val="0073356E"/>
    <w:rsid w:val="007366EA"/>
    <w:rsid w:val="00740E85"/>
    <w:rsid w:val="00742405"/>
    <w:rsid w:val="007430EB"/>
    <w:rsid w:val="00743423"/>
    <w:rsid w:val="007456F4"/>
    <w:rsid w:val="00746499"/>
    <w:rsid w:val="00750BF2"/>
    <w:rsid w:val="00760BB0"/>
    <w:rsid w:val="007627BE"/>
    <w:rsid w:val="00765823"/>
    <w:rsid w:val="007705E8"/>
    <w:rsid w:val="00773094"/>
    <w:rsid w:val="00774234"/>
    <w:rsid w:val="007747A9"/>
    <w:rsid w:val="00775CC8"/>
    <w:rsid w:val="00776FC5"/>
    <w:rsid w:val="0078136A"/>
    <w:rsid w:val="00785BBF"/>
    <w:rsid w:val="00786AEB"/>
    <w:rsid w:val="00790322"/>
    <w:rsid w:val="007908CA"/>
    <w:rsid w:val="007A0B4F"/>
    <w:rsid w:val="007A1685"/>
    <w:rsid w:val="007A1844"/>
    <w:rsid w:val="007B0A55"/>
    <w:rsid w:val="007C27B0"/>
    <w:rsid w:val="007C2FD3"/>
    <w:rsid w:val="007C405D"/>
    <w:rsid w:val="007D079F"/>
    <w:rsid w:val="007D2C45"/>
    <w:rsid w:val="007D4DF4"/>
    <w:rsid w:val="007E3D4C"/>
    <w:rsid w:val="007E69DA"/>
    <w:rsid w:val="007F01ED"/>
    <w:rsid w:val="007F14B4"/>
    <w:rsid w:val="007F2C12"/>
    <w:rsid w:val="007F300B"/>
    <w:rsid w:val="007F7C68"/>
    <w:rsid w:val="008014C3"/>
    <w:rsid w:val="00801DB8"/>
    <w:rsid w:val="00806397"/>
    <w:rsid w:val="008163BE"/>
    <w:rsid w:val="0082027B"/>
    <w:rsid w:val="00824EDE"/>
    <w:rsid w:val="00825386"/>
    <w:rsid w:val="00827D57"/>
    <w:rsid w:val="00835DF7"/>
    <w:rsid w:val="008424C6"/>
    <w:rsid w:val="00843344"/>
    <w:rsid w:val="00843692"/>
    <w:rsid w:val="0085009E"/>
    <w:rsid w:val="00850379"/>
    <w:rsid w:val="00850812"/>
    <w:rsid w:val="008520CC"/>
    <w:rsid w:val="0085241E"/>
    <w:rsid w:val="00852A5C"/>
    <w:rsid w:val="00853E82"/>
    <w:rsid w:val="008549F9"/>
    <w:rsid w:val="008556F9"/>
    <w:rsid w:val="00857231"/>
    <w:rsid w:val="00857236"/>
    <w:rsid w:val="00863C85"/>
    <w:rsid w:val="00867EC6"/>
    <w:rsid w:val="008712C2"/>
    <w:rsid w:val="00871EC6"/>
    <w:rsid w:val="0087440C"/>
    <w:rsid w:val="00874B09"/>
    <w:rsid w:val="00874EBF"/>
    <w:rsid w:val="0087526B"/>
    <w:rsid w:val="00875646"/>
    <w:rsid w:val="00876B9A"/>
    <w:rsid w:val="00883DD6"/>
    <w:rsid w:val="008854E2"/>
    <w:rsid w:val="00887415"/>
    <w:rsid w:val="00892121"/>
    <w:rsid w:val="00894AA6"/>
    <w:rsid w:val="00897AAD"/>
    <w:rsid w:val="008A2737"/>
    <w:rsid w:val="008A3D45"/>
    <w:rsid w:val="008A43DB"/>
    <w:rsid w:val="008A5A71"/>
    <w:rsid w:val="008A5F24"/>
    <w:rsid w:val="008B0248"/>
    <w:rsid w:val="008B0B07"/>
    <w:rsid w:val="008B6751"/>
    <w:rsid w:val="008C6FE8"/>
    <w:rsid w:val="008D00F1"/>
    <w:rsid w:val="008D35C1"/>
    <w:rsid w:val="008D35E9"/>
    <w:rsid w:val="008D630C"/>
    <w:rsid w:val="008E1A4E"/>
    <w:rsid w:val="008E3A67"/>
    <w:rsid w:val="008E6F72"/>
    <w:rsid w:val="008F03B7"/>
    <w:rsid w:val="008F0C8A"/>
    <w:rsid w:val="008F4830"/>
    <w:rsid w:val="008F4925"/>
    <w:rsid w:val="008F4E8A"/>
    <w:rsid w:val="00902323"/>
    <w:rsid w:val="00904750"/>
    <w:rsid w:val="00911BA1"/>
    <w:rsid w:val="00914378"/>
    <w:rsid w:val="009166A4"/>
    <w:rsid w:val="00922115"/>
    <w:rsid w:val="00926935"/>
    <w:rsid w:val="00926ABD"/>
    <w:rsid w:val="009300C0"/>
    <w:rsid w:val="009309E3"/>
    <w:rsid w:val="00930ADA"/>
    <w:rsid w:val="0093195D"/>
    <w:rsid w:val="00936139"/>
    <w:rsid w:val="0093746B"/>
    <w:rsid w:val="00942E7C"/>
    <w:rsid w:val="00942E9C"/>
    <w:rsid w:val="009439DF"/>
    <w:rsid w:val="00943D8C"/>
    <w:rsid w:val="00945A33"/>
    <w:rsid w:val="00947F4E"/>
    <w:rsid w:val="009504B7"/>
    <w:rsid w:val="00951E20"/>
    <w:rsid w:val="009525C9"/>
    <w:rsid w:val="00956255"/>
    <w:rsid w:val="009571BE"/>
    <w:rsid w:val="00957D6D"/>
    <w:rsid w:val="0096072C"/>
    <w:rsid w:val="0096142E"/>
    <w:rsid w:val="00961866"/>
    <w:rsid w:val="009631AC"/>
    <w:rsid w:val="009644C3"/>
    <w:rsid w:val="009664C7"/>
    <w:rsid w:val="0096670E"/>
    <w:rsid w:val="00966D47"/>
    <w:rsid w:val="0097063E"/>
    <w:rsid w:val="00970E84"/>
    <w:rsid w:val="00973146"/>
    <w:rsid w:val="009741F4"/>
    <w:rsid w:val="00981510"/>
    <w:rsid w:val="0098179C"/>
    <w:rsid w:val="00981E92"/>
    <w:rsid w:val="00984F94"/>
    <w:rsid w:val="00986A21"/>
    <w:rsid w:val="00990134"/>
    <w:rsid w:val="00991480"/>
    <w:rsid w:val="009937D8"/>
    <w:rsid w:val="009939CB"/>
    <w:rsid w:val="009A034C"/>
    <w:rsid w:val="009A0AFF"/>
    <w:rsid w:val="009A6250"/>
    <w:rsid w:val="009A7C9B"/>
    <w:rsid w:val="009A7D33"/>
    <w:rsid w:val="009B0448"/>
    <w:rsid w:val="009C0BC5"/>
    <w:rsid w:val="009C0DED"/>
    <w:rsid w:val="009C1632"/>
    <w:rsid w:val="009C564D"/>
    <w:rsid w:val="009D32AB"/>
    <w:rsid w:val="009D6DBC"/>
    <w:rsid w:val="009E4685"/>
    <w:rsid w:val="009F117A"/>
    <w:rsid w:val="00A015BE"/>
    <w:rsid w:val="00A23299"/>
    <w:rsid w:val="00A24667"/>
    <w:rsid w:val="00A32D12"/>
    <w:rsid w:val="00A3575D"/>
    <w:rsid w:val="00A37D7F"/>
    <w:rsid w:val="00A41CA0"/>
    <w:rsid w:val="00A41E02"/>
    <w:rsid w:val="00A42A98"/>
    <w:rsid w:val="00A44ADD"/>
    <w:rsid w:val="00A452F5"/>
    <w:rsid w:val="00A46FA2"/>
    <w:rsid w:val="00A572DE"/>
    <w:rsid w:val="00A6172C"/>
    <w:rsid w:val="00A62374"/>
    <w:rsid w:val="00A636AC"/>
    <w:rsid w:val="00A64104"/>
    <w:rsid w:val="00A64F27"/>
    <w:rsid w:val="00A65D9A"/>
    <w:rsid w:val="00A663A5"/>
    <w:rsid w:val="00A721CB"/>
    <w:rsid w:val="00A72922"/>
    <w:rsid w:val="00A750BD"/>
    <w:rsid w:val="00A76F04"/>
    <w:rsid w:val="00A84A94"/>
    <w:rsid w:val="00A93E6C"/>
    <w:rsid w:val="00A9668F"/>
    <w:rsid w:val="00AA6DA0"/>
    <w:rsid w:val="00AB0A40"/>
    <w:rsid w:val="00AB2C50"/>
    <w:rsid w:val="00AB5017"/>
    <w:rsid w:val="00AC3441"/>
    <w:rsid w:val="00AC3C18"/>
    <w:rsid w:val="00AC7325"/>
    <w:rsid w:val="00AD0B35"/>
    <w:rsid w:val="00AD0D49"/>
    <w:rsid w:val="00AD1DAA"/>
    <w:rsid w:val="00AD579E"/>
    <w:rsid w:val="00AD7016"/>
    <w:rsid w:val="00AD72A6"/>
    <w:rsid w:val="00AD77C5"/>
    <w:rsid w:val="00AD79F2"/>
    <w:rsid w:val="00AE0E0F"/>
    <w:rsid w:val="00AE23A8"/>
    <w:rsid w:val="00AE4F7B"/>
    <w:rsid w:val="00AF0C4B"/>
    <w:rsid w:val="00AF1E23"/>
    <w:rsid w:val="00AF229B"/>
    <w:rsid w:val="00AF2527"/>
    <w:rsid w:val="00AF360A"/>
    <w:rsid w:val="00AF48F9"/>
    <w:rsid w:val="00AF5E55"/>
    <w:rsid w:val="00B01AFF"/>
    <w:rsid w:val="00B0289B"/>
    <w:rsid w:val="00B05207"/>
    <w:rsid w:val="00B05CC7"/>
    <w:rsid w:val="00B109C4"/>
    <w:rsid w:val="00B142CF"/>
    <w:rsid w:val="00B1443D"/>
    <w:rsid w:val="00B15644"/>
    <w:rsid w:val="00B15C3F"/>
    <w:rsid w:val="00B15C79"/>
    <w:rsid w:val="00B16AC2"/>
    <w:rsid w:val="00B179F7"/>
    <w:rsid w:val="00B22412"/>
    <w:rsid w:val="00B2651B"/>
    <w:rsid w:val="00B26590"/>
    <w:rsid w:val="00B27E39"/>
    <w:rsid w:val="00B30304"/>
    <w:rsid w:val="00B30B96"/>
    <w:rsid w:val="00B3295D"/>
    <w:rsid w:val="00B34199"/>
    <w:rsid w:val="00B37024"/>
    <w:rsid w:val="00B37737"/>
    <w:rsid w:val="00B378FB"/>
    <w:rsid w:val="00B40A9D"/>
    <w:rsid w:val="00B43D69"/>
    <w:rsid w:val="00B5202F"/>
    <w:rsid w:val="00B630C0"/>
    <w:rsid w:val="00B670BC"/>
    <w:rsid w:val="00B77F4C"/>
    <w:rsid w:val="00B83E96"/>
    <w:rsid w:val="00B90DC9"/>
    <w:rsid w:val="00B92A47"/>
    <w:rsid w:val="00B93CD3"/>
    <w:rsid w:val="00B93E02"/>
    <w:rsid w:val="00BA0514"/>
    <w:rsid w:val="00BA12D8"/>
    <w:rsid w:val="00BA1305"/>
    <w:rsid w:val="00BA146B"/>
    <w:rsid w:val="00BB146B"/>
    <w:rsid w:val="00BB26EA"/>
    <w:rsid w:val="00BB339F"/>
    <w:rsid w:val="00BB5E34"/>
    <w:rsid w:val="00BB7C1D"/>
    <w:rsid w:val="00BC1DFC"/>
    <w:rsid w:val="00BC4B29"/>
    <w:rsid w:val="00BC634B"/>
    <w:rsid w:val="00BC6CE3"/>
    <w:rsid w:val="00BC7180"/>
    <w:rsid w:val="00BC74F8"/>
    <w:rsid w:val="00BD0401"/>
    <w:rsid w:val="00BE23E6"/>
    <w:rsid w:val="00BE28EB"/>
    <w:rsid w:val="00BE5D52"/>
    <w:rsid w:val="00BE5F82"/>
    <w:rsid w:val="00BF1CF3"/>
    <w:rsid w:val="00BF316E"/>
    <w:rsid w:val="00BF4BCA"/>
    <w:rsid w:val="00BF594B"/>
    <w:rsid w:val="00BF7393"/>
    <w:rsid w:val="00C01BB4"/>
    <w:rsid w:val="00C022E3"/>
    <w:rsid w:val="00C02E90"/>
    <w:rsid w:val="00C04037"/>
    <w:rsid w:val="00C15383"/>
    <w:rsid w:val="00C16404"/>
    <w:rsid w:val="00C21070"/>
    <w:rsid w:val="00C22A4E"/>
    <w:rsid w:val="00C23CCB"/>
    <w:rsid w:val="00C2440B"/>
    <w:rsid w:val="00C31D27"/>
    <w:rsid w:val="00C3268A"/>
    <w:rsid w:val="00C330C6"/>
    <w:rsid w:val="00C36883"/>
    <w:rsid w:val="00C378F6"/>
    <w:rsid w:val="00C406D2"/>
    <w:rsid w:val="00C41854"/>
    <w:rsid w:val="00C42BF4"/>
    <w:rsid w:val="00C46E30"/>
    <w:rsid w:val="00C4712D"/>
    <w:rsid w:val="00C514C8"/>
    <w:rsid w:val="00C515BD"/>
    <w:rsid w:val="00C52F9D"/>
    <w:rsid w:val="00C53966"/>
    <w:rsid w:val="00C55C28"/>
    <w:rsid w:val="00C55CF0"/>
    <w:rsid w:val="00C55F34"/>
    <w:rsid w:val="00C611C5"/>
    <w:rsid w:val="00C63312"/>
    <w:rsid w:val="00C76FFB"/>
    <w:rsid w:val="00C836A2"/>
    <w:rsid w:val="00C916E0"/>
    <w:rsid w:val="00C92320"/>
    <w:rsid w:val="00C93530"/>
    <w:rsid w:val="00C935CA"/>
    <w:rsid w:val="00C93AB3"/>
    <w:rsid w:val="00C94F55"/>
    <w:rsid w:val="00C961EF"/>
    <w:rsid w:val="00C968E3"/>
    <w:rsid w:val="00CA052C"/>
    <w:rsid w:val="00CA065F"/>
    <w:rsid w:val="00CA71FB"/>
    <w:rsid w:val="00CA7D62"/>
    <w:rsid w:val="00CB07A8"/>
    <w:rsid w:val="00CB1727"/>
    <w:rsid w:val="00CB1B50"/>
    <w:rsid w:val="00CB32CE"/>
    <w:rsid w:val="00CC0A9E"/>
    <w:rsid w:val="00CC531B"/>
    <w:rsid w:val="00CC7A14"/>
    <w:rsid w:val="00CD0EEA"/>
    <w:rsid w:val="00CD0FB6"/>
    <w:rsid w:val="00CD1050"/>
    <w:rsid w:val="00CD2E28"/>
    <w:rsid w:val="00CD5049"/>
    <w:rsid w:val="00CD6E37"/>
    <w:rsid w:val="00CE48C8"/>
    <w:rsid w:val="00CE5C5C"/>
    <w:rsid w:val="00CE657A"/>
    <w:rsid w:val="00CE6E54"/>
    <w:rsid w:val="00CF2291"/>
    <w:rsid w:val="00CF2C75"/>
    <w:rsid w:val="00CF3C01"/>
    <w:rsid w:val="00CF456E"/>
    <w:rsid w:val="00CF7631"/>
    <w:rsid w:val="00D018B7"/>
    <w:rsid w:val="00D0437B"/>
    <w:rsid w:val="00D067EB"/>
    <w:rsid w:val="00D07E9A"/>
    <w:rsid w:val="00D122E4"/>
    <w:rsid w:val="00D13C9A"/>
    <w:rsid w:val="00D14D0C"/>
    <w:rsid w:val="00D2170B"/>
    <w:rsid w:val="00D235E2"/>
    <w:rsid w:val="00D31756"/>
    <w:rsid w:val="00D322AE"/>
    <w:rsid w:val="00D353A3"/>
    <w:rsid w:val="00D42E06"/>
    <w:rsid w:val="00D437FF"/>
    <w:rsid w:val="00D446B5"/>
    <w:rsid w:val="00D4553A"/>
    <w:rsid w:val="00D506B8"/>
    <w:rsid w:val="00D51095"/>
    <w:rsid w:val="00D51203"/>
    <w:rsid w:val="00D5130C"/>
    <w:rsid w:val="00D517DC"/>
    <w:rsid w:val="00D578F0"/>
    <w:rsid w:val="00D607F2"/>
    <w:rsid w:val="00D61E03"/>
    <w:rsid w:val="00D62265"/>
    <w:rsid w:val="00D738B5"/>
    <w:rsid w:val="00D75AA8"/>
    <w:rsid w:val="00D76F7A"/>
    <w:rsid w:val="00D8512E"/>
    <w:rsid w:val="00D8690F"/>
    <w:rsid w:val="00D92187"/>
    <w:rsid w:val="00D97B7B"/>
    <w:rsid w:val="00DA1E58"/>
    <w:rsid w:val="00DA2EC5"/>
    <w:rsid w:val="00DA3E9A"/>
    <w:rsid w:val="00DA577F"/>
    <w:rsid w:val="00DB5D34"/>
    <w:rsid w:val="00DC3E15"/>
    <w:rsid w:val="00DD1379"/>
    <w:rsid w:val="00DD57A1"/>
    <w:rsid w:val="00DD6CB1"/>
    <w:rsid w:val="00DE0119"/>
    <w:rsid w:val="00DE4072"/>
    <w:rsid w:val="00DE4EF2"/>
    <w:rsid w:val="00DE57FD"/>
    <w:rsid w:val="00DE6931"/>
    <w:rsid w:val="00DE7329"/>
    <w:rsid w:val="00DE7F3B"/>
    <w:rsid w:val="00DF22FC"/>
    <w:rsid w:val="00DF2C0E"/>
    <w:rsid w:val="00DF4C53"/>
    <w:rsid w:val="00DF7E8B"/>
    <w:rsid w:val="00E009CA"/>
    <w:rsid w:val="00E01128"/>
    <w:rsid w:val="00E0149D"/>
    <w:rsid w:val="00E0325D"/>
    <w:rsid w:val="00E06FFB"/>
    <w:rsid w:val="00E07923"/>
    <w:rsid w:val="00E07A73"/>
    <w:rsid w:val="00E11F5C"/>
    <w:rsid w:val="00E13450"/>
    <w:rsid w:val="00E13A60"/>
    <w:rsid w:val="00E15907"/>
    <w:rsid w:val="00E16BA0"/>
    <w:rsid w:val="00E204DC"/>
    <w:rsid w:val="00E21F80"/>
    <w:rsid w:val="00E22113"/>
    <w:rsid w:val="00E22211"/>
    <w:rsid w:val="00E2249E"/>
    <w:rsid w:val="00E242A4"/>
    <w:rsid w:val="00E258D2"/>
    <w:rsid w:val="00E30155"/>
    <w:rsid w:val="00E328B1"/>
    <w:rsid w:val="00E4074E"/>
    <w:rsid w:val="00E42EE5"/>
    <w:rsid w:val="00E448D8"/>
    <w:rsid w:val="00E4678E"/>
    <w:rsid w:val="00E53F79"/>
    <w:rsid w:val="00E569D6"/>
    <w:rsid w:val="00E56FE2"/>
    <w:rsid w:val="00E5718A"/>
    <w:rsid w:val="00E62801"/>
    <w:rsid w:val="00E678F1"/>
    <w:rsid w:val="00E737CF"/>
    <w:rsid w:val="00E7429B"/>
    <w:rsid w:val="00E762E7"/>
    <w:rsid w:val="00E76D0C"/>
    <w:rsid w:val="00E770C4"/>
    <w:rsid w:val="00E820F0"/>
    <w:rsid w:val="00E84E6A"/>
    <w:rsid w:val="00E86D4E"/>
    <w:rsid w:val="00E946A7"/>
    <w:rsid w:val="00E969A7"/>
    <w:rsid w:val="00EA11DA"/>
    <w:rsid w:val="00EA26B6"/>
    <w:rsid w:val="00EA4662"/>
    <w:rsid w:val="00EA4FF5"/>
    <w:rsid w:val="00EA7C0F"/>
    <w:rsid w:val="00EB4918"/>
    <w:rsid w:val="00EB4CD9"/>
    <w:rsid w:val="00EB4D20"/>
    <w:rsid w:val="00EB513A"/>
    <w:rsid w:val="00EB61F3"/>
    <w:rsid w:val="00EC187D"/>
    <w:rsid w:val="00EC318F"/>
    <w:rsid w:val="00EC767A"/>
    <w:rsid w:val="00ED0D33"/>
    <w:rsid w:val="00ED39CA"/>
    <w:rsid w:val="00ED4954"/>
    <w:rsid w:val="00ED65EA"/>
    <w:rsid w:val="00ED717A"/>
    <w:rsid w:val="00EE0943"/>
    <w:rsid w:val="00EE0B10"/>
    <w:rsid w:val="00EE535D"/>
    <w:rsid w:val="00EE5451"/>
    <w:rsid w:val="00EE63BA"/>
    <w:rsid w:val="00EF340F"/>
    <w:rsid w:val="00EF7CF6"/>
    <w:rsid w:val="00F0049C"/>
    <w:rsid w:val="00F007CA"/>
    <w:rsid w:val="00F06A07"/>
    <w:rsid w:val="00F10C40"/>
    <w:rsid w:val="00F12DF8"/>
    <w:rsid w:val="00F1579E"/>
    <w:rsid w:val="00F170E7"/>
    <w:rsid w:val="00F24A41"/>
    <w:rsid w:val="00F26658"/>
    <w:rsid w:val="00F30764"/>
    <w:rsid w:val="00F32815"/>
    <w:rsid w:val="00F32864"/>
    <w:rsid w:val="00F3633D"/>
    <w:rsid w:val="00F40574"/>
    <w:rsid w:val="00F41B3C"/>
    <w:rsid w:val="00F427EB"/>
    <w:rsid w:val="00F44EE7"/>
    <w:rsid w:val="00F5302D"/>
    <w:rsid w:val="00F535BF"/>
    <w:rsid w:val="00F568A4"/>
    <w:rsid w:val="00F605F8"/>
    <w:rsid w:val="00F6290F"/>
    <w:rsid w:val="00F629C9"/>
    <w:rsid w:val="00F6374C"/>
    <w:rsid w:val="00F63BD3"/>
    <w:rsid w:val="00F67A1C"/>
    <w:rsid w:val="00F7352E"/>
    <w:rsid w:val="00F7507D"/>
    <w:rsid w:val="00F80741"/>
    <w:rsid w:val="00F80767"/>
    <w:rsid w:val="00F82803"/>
    <w:rsid w:val="00F82C5B"/>
    <w:rsid w:val="00F83D08"/>
    <w:rsid w:val="00F91905"/>
    <w:rsid w:val="00F91ACA"/>
    <w:rsid w:val="00FA1C57"/>
    <w:rsid w:val="00FA3178"/>
    <w:rsid w:val="00FA34CE"/>
    <w:rsid w:val="00FB05BD"/>
    <w:rsid w:val="00FC195C"/>
    <w:rsid w:val="00FC53A4"/>
    <w:rsid w:val="00FC6447"/>
    <w:rsid w:val="00FC69EF"/>
    <w:rsid w:val="00FC78F1"/>
    <w:rsid w:val="00FC7ABA"/>
    <w:rsid w:val="00FD05ED"/>
    <w:rsid w:val="00FD1263"/>
    <w:rsid w:val="00FD55EA"/>
    <w:rsid w:val="00FD66C2"/>
    <w:rsid w:val="00FE27DA"/>
    <w:rsid w:val="00FE4F42"/>
    <w:rsid w:val="00FE7C5E"/>
    <w:rsid w:val="00FF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672BD176"/>
  <w15:docId w15:val="{299A6774-F818-A745-A66B-C493E95A8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G Times (WN)" w:eastAsia="SimSun" w:hAnsi="CG Times (WN)" w:cs="Times New Roman"/>
        <w:lang w:val="es-E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208B"/>
    <w:pPr>
      <w:spacing w:after="180"/>
    </w:pPr>
    <w:rPr>
      <w:rFonts w:ascii="Times New Roman" w:hAnsi="Times New Roman"/>
      <w:lang w:val="en-GB" w:eastAsia="en-US"/>
    </w:rPr>
  </w:style>
  <w:style w:type="paragraph" w:styleId="Heading1">
    <w:name w:val="heading 1"/>
    <w:next w:val="Normal"/>
    <w:qFormat/>
    <w:pPr>
      <w:keepNext/>
      <w:keepLines/>
      <w:pBdr>
        <w:top w:val="single" w:sz="12" w:space="3" w:color="auto"/>
      </w:pBdr>
      <w:spacing w:before="240" w:after="180"/>
      <w:ind w:left="1134" w:hanging="1134"/>
      <w:outlineLvl w:val="0"/>
    </w:pPr>
    <w:rPr>
      <w:rFonts w:ascii="Arial" w:hAnsi="Arial"/>
      <w:sz w:val="36"/>
      <w:lang w:val="en-GB" w:eastAsia="en-US"/>
    </w:rPr>
  </w:style>
  <w:style w:type="paragraph" w:styleId="Heading2">
    <w:name w:val="heading 2"/>
    <w:aliases w:val="H2,h2,2nd level,†berschrift 2,õberschrift 2,UNDERRUBRIK 1-2"/>
    <w:basedOn w:val="Heading1"/>
    <w:next w:val="Normal"/>
    <w:link w:val="Heading2Char"/>
    <w:qFormat/>
    <w:pPr>
      <w:pBdr>
        <w:top w:val="none" w:sz="0" w:space="0" w:color="auto"/>
      </w:pBdr>
      <w:spacing w:before="180"/>
      <w:outlineLvl w:val="1"/>
    </w:pPr>
    <w:rPr>
      <w:sz w:val="32"/>
    </w:rPr>
  </w:style>
  <w:style w:type="paragraph" w:styleId="Heading3">
    <w:name w:val="heading 3"/>
    <w:aliases w:val="h3"/>
    <w:basedOn w:val="Heading2"/>
    <w:next w:val="Normal"/>
    <w:link w:val="Heading3Char"/>
    <w:qFormat/>
    <w:pPr>
      <w:spacing w:before="120"/>
      <w:outlineLvl w:val="2"/>
    </w:pPr>
    <w:rPr>
      <w:sz w:val="28"/>
    </w:rPr>
  </w:style>
  <w:style w:type="paragraph" w:styleId="Heading4">
    <w:name w:val="heading 4"/>
    <w:basedOn w:val="Heading3"/>
    <w:next w:val="Normal"/>
    <w:qFormat/>
    <w:pPr>
      <w:ind w:left="1418" w:hanging="1418"/>
      <w:outlineLvl w:val="3"/>
    </w:pPr>
    <w:rPr>
      <w:sz w:val="24"/>
    </w:rPr>
  </w:style>
  <w:style w:type="paragraph" w:styleId="Heading5">
    <w:name w:val="heading 5"/>
    <w:basedOn w:val="Heading4"/>
    <w:next w:val="Normal"/>
    <w:qFormat/>
    <w:pPr>
      <w:ind w:left="1701" w:hanging="1701"/>
      <w:outlineLvl w:val="4"/>
    </w:pPr>
    <w:rPr>
      <w:sz w:val="22"/>
    </w:rPr>
  </w:style>
  <w:style w:type="paragraph" w:styleId="Heading6">
    <w:name w:val="heading 6"/>
    <w:basedOn w:val="H6"/>
    <w:next w:val="Normal"/>
    <w:qFormat/>
    <w:pPr>
      <w:outlineLvl w:val="5"/>
    </w:pPr>
  </w:style>
  <w:style w:type="paragraph" w:styleId="Heading7">
    <w:name w:val="heading 7"/>
    <w:basedOn w:val="H6"/>
    <w:next w:val="Normal"/>
    <w:qFormat/>
    <w:pPr>
      <w:outlineLvl w:val="6"/>
    </w:pPr>
  </w:style>
  <w:style w:type="paragraph" w:styleId="Heading8">
    <w:name w:val="heading 8"/>
    <w:basedOn w:val="Heading1"/>
    <w:next w:val="Normal"/>
    <w:qFormat/>
    <w:pPr>
      <w:ind w:left="0" w:firstLine="0"/>
      <w:outlineLvl w:val="7"/>
    </w:pPr>
  </w:style>
  <w:style w:type="paragraph" w:styleId="Heading9">
    <w:name w:val="heading 9"/>
    <w:basedOn w:val="Heading8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6">
    <w:name w:val="H6"/>
    <w:basedOn w:val="Heading5"/>
    <w:next w:val="Normal"/>
    <w:pPr>
      <w:ind w:left="1985" w:hanging="1985"/>
      <w:outlineLvl w:val="9"/>
    </w:pPr>
    <w:rPr>
      <w:sz w:val="20"/>
    </w:rPr>
  </w:style>
  <w:style w:type="paragraph" w:styleId="TOC8">
    <w:name w:val="toc 8"/>
    <w:basedOn w:val="TOC1"/>
    <w:semiHidden/>
    <w:pPr>
      <w:spacing w:before="180"/>
      <w:ind w:left="2693" w:hanging="2693"/>
    </w:pPr>
    <w:rPr>
      <w:b/>
    </w:rPr>
  </w:style>
  <w:style w:type="paragraph" w:styleId="TOC1">
    <w:name w:val="toc 1"/>
    <w:semiHidden/>
    <w:pPr>
      <w:keepNext/>
      <w:keepLines/>
      <w:widowControl w:val="0"/>
      <w:tabs>
        <w:tab w:val="right" w:leader="dot" w:pos="9639"/>
      </w:tabs>
      <w:spacing w:before="120"/>
      <w:ind w:left="567" w:right="425" w:hanging="567"/>
    </w:pPr>
    <w:rPr>
      <w:rFonts w:ascii="Times New Roman" w:hAnsi="Times New Roman"/>
      <w:noProof/>
      <w:sz w:val="22"/>
      <w:lang w:val="en-GB" w:eastAsia="en-US"/>
    </w:rPr>
  </w:style>
  <w:style w:type="paragraph" w:customStyle="1" w:styleId="ZT">
    <w:name w:val="ZT"/>
    <w:pPr>
      <w:framePr w:wrap="notBeside" w:hAnchor="margin" w:yAlign="center"/>
      <w:widowControl w:val="0"/>
      <w:spacing w:line="240" w:lineRule="atLeast"/>
      <w:jc w:val="right"/>
    </w:pPr>
    <w:rPr>
      <w:rFonts w:ascii="Arial" w:hAnsi="Arial"/>
      <w:b/>
      <w:sz w:val="34"/>
      <w:lang w:val="en-GB" w:eastAsia="en-US"/>
    </w:rPr>
  </w:style>
  <w:style w:type="paragraph" w:styleId="TOC5">
    <w:name w:val="toc 5"/>
    <w:basedOn w:val="TOC4"/>
    <w:semiHidden/>
    <w:pPr>
      <w:ind w:left="1701" w:hanging="1701"/>
    </w:pPr>
  </w:style>
  <w:style w:type="paragraph" w:styleId="TOC4">
    <w:name w:val="toc 4"/>
    <w:basedOn w:val="TOC3"/>
    <w:semiHidden/>
    <w:pPr>
      <w:ind w:left="1418" w:hanging="1418"/>
    </w:pPr>
  </w:style>
  <w:style w:type="paragraph" w:styleId="TOC3">
    <w:name w:val="toc 3"/>
    <w:basedOn w:val="TOC2"/>
    <w:semiHidden/>
    <w:pPr>
      <w:ind w:left="1134" w:hanging="1134"/>
    </w:pPr>
  </w:style>
  <w:style w:type="paragraph" w:styleId="TOC2">
    <w:name w:val="toc 2"/>
    <w:basedOn w:val="TOC1"/>
    <w:semiHidden/>
    <w:pPr>
      <w:keepNext w:val="0"/>
      <w:spacing w:before="0"/>
      <w:ind w:left="851" w:hanging="851"/>
    </w:pPr>
    <w:rPr>
      <w:sz w:val="20"/>
    </w:rPr>
  </w:style>
  <w:style w:type="paragraph" w:styleId="Index2">
    <w:name w:val="index 2"/>
    <w:basedOn w:val="Index1"/>
    <w:semiHidden/>
    <w:pPr>
      <w:ind w:left="284"/>
    </w:pPr>
  </w:style>
  <w:style w:type="paragraph" w:styleId="Index1">
    <w:name w:val="index 1"/>
    <w:basedOn w:val="Normal"/>
    <w:semiHidden/>
    <w:pPr>
      <w:keepLines/>
      <w:spacing w:after="0"/>
    </w:pPr>
  </w:style>
  <w:style w:type="paragraph" w:customStyle="1" w:styleId="ZH">
    <w:name w:val="ZH"/>
    <w:pPr>
      <w:framePr w:wrap="notBeside" w:vAnchor="page" w:hAnchor="margin" w:xAlign="center" w:y="6805"/>
      <w:widowControl w:val="0"/>
    </w:pPr>
    <w:rPr>
      <w:rFonts w:ascii="Arial" w:hAnsi="Arial"/>
      <w:noProof/>
      <w:lang w:val="en-GB" w:eastAsia="en-US"/>
    </w:rPr>
  </w:style>
  <w:style w:type="paragraph" w:customStyle="1" w:styleId="TT">
    <w:name w:val="TT"/>
    <w:basedOn w:val="Heading1"/>
    <w:next w:val="Normal"/>
    <w:pPr>
      <w:outlineLvl w:val="9"/>
    </w:pPr>
  </w:style>
  <w:style w:type="paragraph" w:styleId="ListNumber2">
    <w:name w:val="List Number 2"/>
    <w:basedOn w:val="ListNumber"/>
    <w:pPr>
      <w:ind w:left="851"/>
    </w:pPr>
  </w:style>
  <w:style w:type="paragraph" w:styleId="ListNumber">
    <w:name w:val="List Number"/>
    <w:basedOn w:val="List"/>
  </w:style>
  <w:style w:type="paragraph" w:styleId="List">
    <w:name w:val="List"/>
    <w:basedOn w:val="Normal"/>
    <w:pPr>
      <w:ind w:left="568" w:hanging="284"/>
    </w:pPr>
  </w:style>
  <w:style w:type="paragraph" w:styleId="Header">
    <w:name w:val="header"/>
    <w:aliases w:val="header odd,header,header odd1,header odd2,header odd3,header odd4,header odd5,header odd6"/>
    <w:pPr>
      <w:widowControl w:val="0"/>
    </w:pPr>
    <w:rPr>
      <w:rFonts w:ascii="Arial" w:hAnsi="Arial"/>
      <w:b/>
      <w:noProof/>
      <w:sz w:val="18"/>
      <w:lang w:val="en-GB" w:eastAsia="en-US"/>
    </w:rPr>
  </w:style>
  <w:style w:type="character" w:styleId="FootnoteReference">
    <w:name w:val="footnote reference"/>
    <w:semiHidden/>
    <w:rPr>
      <w:b/>
      <w:position w:val="6"/>
      <w:sz w:val="16"/>
    </w:rPr>
  </w:style>
  <w:style w:type="paragraph" w:styleId="FootnoteText">
    <w:name w:val="footnote text"/>
    <w:basedOn w:val="Normal"/>
    <w:semiHidden/>
    <w:pPr>
      <w:keepLines/>
      <w:spacing w:after="0"/>
      <w:ind w:left="454" w:hanging="454"/>
    </w:pPr>
    <w:rPr>
      <w:sz w:val="16"/>
    </w:rPr>
  </w:style>
  <w:style w:type="paragraph" w:customStyle="1" w:styleId="TAH">
    <w:name w:val="TAH"/>
    <w:basedOn w:val="TAC"/>
    <w:rPr>
      <w:b/>
    </w:rPr>
  </w:style>
  <w:style w:type="paragraph" w:customStyle="1" w:styleId="TAC">
    <w:name w:val="TAC"/>
    <w:basedOn w:val="TAL"/>
    <w:pPr>
      <w:jc w:val="center"/>
    </w:pPr>
  </w:style>
  <w:style w:type="paragraph" w:customStyle="1" w:styleId="TAL">
    <w:name w:val="TAL"/>
    <w:basedOn w:val="Normal"/>
    <w:pPr>
      <w:keepNext/>
      <w:keepLines/>
      <w:spacing w:after="0"/>
    </w:pPr>
    <w:rPr>
      <w:rFonts w:ascii="Arial" w:hAnsi="Arial"/>
      <w:sz w:val="18"/>
    </w:rPr>
  </w:style>
  <w:style w:type="paragraph" w:customStyle="1" w:styleId="TF">
    <w:name w:val="TF"/>
    <w:basedOn w:val="TH"/>
    <w:link w:val="TFChar"/>
    <w:pPr>
      <w:keepNext w:val="0"/>
      <w:spacing w:before="0" w:after="240"/>
    </w:pPr>
  </w:style>
  <w:style w:type="paragraph" w:customStyle="1" w:styleId="TH">
    <w:name w:val="TH"/>
    <w:basedOn w:val="Normal"/>
    <w:pPr>
      <w:keepNext/>
      <w:keepLines/>
      <w:spacing w:before="60"/>
      <w:jc w:val="center"/>
    </w:pPr>
    <w:rPr>
      <w:rFonts w:ascii="Arial" w:hAnsi="Arial"/>
      <w:b/>
    </w:rPr>
  </w:style>
  <w:style w:type="paragraph" w:customStyle="1" w:styleId="NO">
    <w:name w:val="NO"/>
    <w:basedOn w:val="Normal"/>
    <w:pPr>
      <w:keepLines/>
      <w:ind w:left="1135" w:hanging="851"/>
    </w:pPr>
  </w:style>
  <w:style w:type="paragraph" w:styleId="TOC9">
    <w:name w:val="toc 9"/>
    <w:basedOn w:val="TOC8"/>
    <w:semiHidden/>
    <w:pPr>
      <w:ind w:left="1418" w:hanging="1418"/>
    </w:pPr>
  </w:style>
  <w:style w:type="paragraph" w:customStyle="1" w:styleId="EX">
    <w:name w:val="EX"/>
    <w:basedOn w:val="Normal"/>
    <w:link w:val="EXCar"/>
    <w:pPr>
      <w:keepLines/>
      <w:ind w:left="1702" w:hanging="1418"/>
    </w:pPr>
  </w:style>
  <w:style w:type="paragraph" w:customStyle="1" w:styleId="FP">
    <w:name w:val="FP"/>
    <w:basedOn w:val="Normal"/>
    <w:pPr>
      <w:spacing w:after="0"/>
    </w:pPr>
  </w:style>
  <w:style w:type="paragraph" w:customStyle="1" w:styleId="LD">
    <w:name w:val="LD"/>
    <w:pPr>
      <w:keepNext/>
      <w:keepLines/>
      <w:spacing w:line="180" w:lineRule="exact"/>
    </w:pPr>
    <w:rPr>
      <w:rFonts w:ascii="MS LineDraw" w:hAnsi="MS LineDraw"/>
      <w:noProof/>
      <w:lang w:val="en-GB" w:eastAsia="en-US"/>
    </w:rPr>
  </w:style>
  <w:style w:type="paragraph" w:customStyle="1" w:styleId="NW">
    <w:name w:val="NW"/>
    <w:basedOn w:val="NO"/>
    <w:pPr>
      <w:spacing w:after="0"/>
    </w:pPr>
  </w:style>
  <w:style w:type="paragraph" w:customStyle="1" w:styleId="EW">
    <w:name w:val="EW"/>
    <w:basedOn w:val="EX"/>
    <w:pPr>
      <w:spacing w:after="0"/>
    </w:pPr>
  </w:style>
  <w:style w:type="paragraph" w:styleId="TOC6">
    <w:name w:val="toc 6"/>
    <w:basedOn w:val="TOC5"/>
    <w:next w:val="Normal"/>
    <w:semiHidden/>
    <w:pPr>
      <w:ind w:left="1985" w:hanging="1985"/>
    </w:pPr>
  </w:style>
  <w:style w:type="paragraph" w:styleId="TOC7">
    <w:name w:val="toc 7"/>
    <w:basedOn w:val="TOC6"/>
    <w:next w:val="Normal"/>
    <w:semiHidden/>
    <w:pPr>
      <w:ind w:left="2268" w:hanging="2268"/>
    </w:pPr>
  </w:style>
  <w:style w:type="paragraph" w:styleId="ListBullet2">
    <w:name w:val="List Bullet 2"/>
    <w:basedOn w:val="ListBullet"/>
    <w:pPr>
      <w:ind w:left="851"/>
    </w:pPr>
  </w:style>
  <w:style w:type="paragraph" w:styleId="ListBullet">
    <w:name w:val="List Bullet"/>
    <w:basedOn w:val="List"/>
  </w:style>
  <w:style w:type="paragraph" w:styleId="ListBullet3">
    <w:name w:val="List Bullet 3"/>
    <w:basedOn w:val="ListBullet2"/>
    <w:pPr>
      <w:ind w:left="1135"/>
    </w:pPr>
  </w:style>
  <w:style w:type="paragraph" w:customStyle="1" w:styleId="EQ">
    <w:name w:val="EQ"/>
    <w:basedOn w:val="Normal"/>
    <w:next w:val="Normal"/>
    <w:pPr>
      <w:keepLines/>
      <w:tabs>
        <w:tab w:val="center" w:pos="4536"/>
        <w:tab w:val="right" w:pos="9072"/>
      </w:tabs>
    </w:pPr>
    <w:rPr>
      <w:noProof/>
    </w:rPr>
  </w:style>
  <w:style w:type="paragraph" w:customStyle="1" w:styleId="NF">
    <w:name w:val="NF"/>
    <w:basedOn w:val="NO"/>
    <w:pPr>
      <w:keepNext/>
      <w:spacing w:after="0"/>
    </w:pPr>
    <w:rPr>
      <w:rFonts w:ascii="Arial" w:hAnsi="Arial"/>
      <w:sz w:val="18"/>
    </w:rPr>
  </w:style>
  <w:style w:type="paragraph" w:customStyle="1" w:styleId="PL">
    <w:name w:val="PL"/>
    <w:pPr>
      <w:tabs>
        <w:tab w:val="left" w:pos="384"/>
        <w:tab w:val="left" w:pos="768"/>
        <w:tab w:val="left" w:pos="1152"/>
        <w:tab w:val="left" w:pos="1536"/>
        <w:tab w:val="left" w:pos="1920"/>
        <w:tab w:val="left" w:pos="2304"/>
        <w:tab w:val="left" w:pos="2688"/>
        <w:tab w:val="left" w:pos="3072"/>
        <w:tab w:val="left" w:pos="3456"/>
        <w:tab w:val="left" w:pos="3840"/>
        <w:tab w:val="left" w:pos="4224"/>
        <w:tab w:val="left" w:pos="4608"/>
        <w:tab w:val="left" w:pos="4992"/>
        <w:tab w:val="left" w:pos="5376"/>
        <w:tab w:val="left" w:pos="5760"/>
        <w:tab w:val="left" w:pos="6144"/>
        <w:tab w:val="left" w:pos="6528"/>
        <w:tab w:val="left" w:pos="6912"/>
        <w:tab w:val="left" w:pos="7296"/>
        <w:tab w:val="left" w:pos="7680"/>
        <w:tab w:val="left" w:pos="8064"/>
        <w:tab w:val="left" w:pos="8448"/>
        <w:tab w:val="left" w:pos="8832"/>
        <w:tab w:val="left" w:pos="9216"/>
      </w:tabs>
    </w:pPr>
    <w:rPr>
      <w:rFonts w:ascii="Courier New" w:hAnsi="Courier New"/>
      <w:noProof/>
      <w:sz w:val="16"/>
      <w:lang w:val="en-GB" w:eastAsia="en-US"/>
    </w:rPr>
  </w:style>
  <w:style w:type="paragraph" w:customStyle="1" w:styleId="TAR">
    <w:name w:val="TAR"/>
    <w:basedOn w:val="TAL"/>
    <w:pPr>
      <w:jc w:val="right"/>
    </w:pPr>
  </w:style>
  <w:style w:type="paragraph" w:customStyle="1" w:styleId="TAN">
    <w:name w:val="TAN"/>
    <w:basedOn w:val="TAL"/>
    <w:pPr>
      <w:ind w:left="851" w:hanging="851"/>
    </w:pPr>
  </w:style>
  <w:style w:type="paragraph" w:customStyle="1" w:styleId="ZA">
    <w:name w:val="ZA"/>
    <w:pPr>
      <w:framePr w:w="10206" w:h="794" w:hRule="exact" w:wrap="notBeside" w:vAnchor="page" w:hAnchor="margin" w:y="1135"/>
      <w:widowControl w:val="0"/>
      <w:pBdr>
        <w:bottom w:val="single" w:sz="12" w:space="1" w:color="auto"/>
      </w:pBdr>
      <w:jc w:val="right"/>
    </w:pPr>
    <w:rPr>
      <w:rFonts w:ascii="Arial" w:hAnsi="Arial"/>
      <w:noProof/>
      <w:sz w:val="40"/>
      <w:lang w:val="en-GB" w:eastAsia="en-US"/>
    </w:rPr>
  </w:style>
  <w:style w:type="paragraph" w:customStyle="1" w:styleId="ZB">
    <w:name w:val="ZB"/>
    <w:pPr>
      <w:framePr w:w="10206" w:h="284" w:hRule="exact" w:wrap="notBeside" w:vAnchor="page" w:hAnchor="margin" w:y="1986"/>
      <w:widowControl w:val="0"/>
      <w:ind w:right="28"/>
      <w:jc w:val="right"/>
    </w:pPr>
    <w:rPr>
      <w:rFonts w:ascii="Arial" w:hAnsi="Arial"/>
      <w:i/>
      <w:noProof/>
      <w:lang w:val="en-GB" w:eastAsia="en-US"/>
    </w:rPr>
  </w:style>
  <w:style w:type="paragraph" w:customStyle="1" w:styleId="ZD">
    <w:name w:val="ZD"/>
    <w:pPr>
      <w:framePr w:wrap="notBeside" w:vAnchor="page" w:hAnchor="margin" w:y="15764"/>
      <w:widowControl w:val="0"/>
    </w:pPr>
    <w:rPr>
      <w:rFonts w:ascii="Arial" w:hAnsi="Arial"/>
      <w:noProof/>
      <w:sz w:val="32"/>
      <w:lang w:val="en-GB" w:eastAsia="en-US"/>
    </w:rPr>
  </w:style>
  <w:style w:type="paragraph" w:customStyle="1" w:styleId="ZU">
    <w:name w:val="ZU"/>
    <w:pPr>
      <w:framePr w:w="10206" w:wrap="notBeside" w:vAnchor="page" w:hAnchor="margin" w:y="6238"/>
      <w:widowControl w:val="0"/>
      <w:pBdr>
        <w:top w:val="single" w:sz="12" w:space="1" w:color="auto"/>
      </w:pBdr>
      <w:jc w:val="right"/>
    </w:pPr>
    <w:rPr>
      <w:rFonts w:ascii="Arial" w:hAnsi="Arial"/>
      <w:noProof/>
      <w:lang w:val="en-GB" w:eastAsia="en-US"/>
    </w:rPr>
  </w:style>
  <w:style w:type="paragraph" w:customStyle="1" w:styleId="ZV">
    <w:name w:val="ZV"/>
    <w:basedOn w:val="ZU"/>
    <w:pPr>
      <w:framePr w:wrap="notBeside" w:y="16161"/>
    </w:pPr>
  </w:style>
  <w:style w:type="character" w:customStyle="1" w:styleId="ZGSM">
    <w:name w:val="ZGSM"/>
  </w:style>
  <w:style w:type="paragraph" w:styleId="List2">
    <w:name w:val="List 2"/>
    <w:basedOn w:val="List"/>
    <w:pPr>
      <w:ind w:left="851"/>
    </w:pPr>
  </w:style>
  <w:style w:type="paragraph" w:customStyle="1" w:styleId="ZG">
    <w:name w:val="ZG"/>
    <w:pPr>
      <w:framePr w:wrap="notBeside" w:vAnchor="page" w:hAnchor="margin" w:xAlign="right" w:y="6805"/>
      <w:widowControl w:val="0"/>
      <w:jc w:val="right"/>
    </w:pPr>
    <w:rPr>
      <w:rFonts w:ascii="Arial" w:hAnsi="Arial"/>
      <w:noProof/>
      <w:lang w:val="en-GB" w:eastAsia="en-US"/>
    </w:rPr>
  </w:style>
  <w:style w:type="paragraph" w:styleId="List3">
    <w:name w:val="List 3"/>
    <w:basedOn w:val="List2"/>
    <w:pPr>
      <w:ind w:left="1135"/>
    </w:pPr>
  </w:style>
  <w:style w:type="paragraph" w:styleId="List4">
    <w:name w:val="List 4"/>
    <w:basedOn w:val="List3"/>
    <w:pPr>
      <w:ind w:left="1418"/>
    </w:pPr>
  </w:style>
  <w:style w:type="paragraph" w:styleId="List5">
    <w:name w:val="List 5"/>
    <w:basedOn w:val="List4"/>
    <w:pPr>
      <w:ind w:left="1702"/>
    </w:pPr>
  </w:style>
  <w:style w:type="paragraph" w:customStyle="1" w:styleId="EditorsNote">
    <w:name w:val="Editor's Note"/>
    <w:basedOn w:val="NO"/>
    <w:link w:val="EditorsNoteChar"/>
    <w:qFormat/>
    <w:rPr>
      <w:color w:val="FF0000"/>
    </w:rPr>
  </w:style>
  <w:style w:type="paragraph" w:styleId="ListBullet4">
    <w:name w:val="List Bullet 4"/>
    <w:basedOn w:val="ListBullet3"/>
    <w:pPr>
      <w:ind w:left="1418"/>
    </w:pPr>
  </w:style>
  <w:style w:type="paragraph" w:styleId="ListBullet5">
    <w:name w:val="List Bullet 5"/>
    <w:basedOn w:val="ListBullet4"/>
    <w:pPr>
      <w:ind w:left="1702"/>
    </w:pPr>
  </w:style>
  <w:style w:type="paragraph" w:customStyle="1" w:styleId="B1">
    <w:name w:val="B1"/>
    <w:basedOn w:val="List"/>
    <w:link w:val="B1Char"/>
    <w:qFormat/>
  </w:style>
  <w:style w:type="paragraph" w:customStyle="1" w:styleId="B2">
    <w:name w:val="B2"/>
    <w:basedOn w:val="List2"/>
    <w:link w:val="B2Char"/>
  </w:style>
  <w:style w:type="paragraph" w:customStyle="1" w:styleId="B3">
    <w:name w:val="B3"/>
    <w:basedOn w:val="List3"/>
  </w:style>
  <w:style w:type="paragraph" w:customStyle="1" w:styleId="B4">
    <w:name w:val="B4"/>
    <w:basedOn w:val="List4"/>
  </w:style>
  <w:style w:type="paragraph" w:customStyle="1" w:styleId="B5">
    <w:name w:val="B5"/>
    <w:basedOn w:val="List5"/>
  </w:style>
  <w:style w:type="paragraph" w:styleId="Footer">
    <w:name w:val="footer"/>
    <w:basedOn w:val="Header"/>
    <w:pPr>
      <w:jc w:val="center"/>
    </w:pPr>
    <w:rPr>
      <w:i/>
    </w:rPr>
  </w:style>
  <w:style w:type="paragraph" w:customStyle="1" w:styleId="ZTD">
    <w:name w:val="ZTD"/>
    <w:basedOn w:val="ZB"/>
    <w:pPr>
      <w:framePr w:hRule="auto" w:wrap="notBeside" w:y="852"/>
    </w:pPr>
    <w:rPr>
      <w:i w:val="0"/>
      <w:sz w:val="40"/>
    </w:rPr>
  </w:style>
  <w:style w:type="paragraph" w:customStyle="1" w:styleId="CRCoverPage">
    <w:name w:val="CR Cover Page"/>
    <w:pPr>
      <w:spacing w:after="120"/>
    </w:pPr>
    <w:rPr>
      <w:rFonts w:ascii="Arial" w:hAnsi="Arial"/>
      <w:lang w:val="en-GB" w:eastAsia="en-US"/>
    </w:rPr>
  </w:style>
  <w:style w:type="paragraph" w:customStyle="1" w:styleId="tdoc-header">
    <w:name w:val="tdoc-header"/>
    <w:rPr>
      <w:rFonts w:ascii="Arial" w:hAnsi="Arial"/>
      <w:noProof/>
      <w:sz w:val="24"/>
      <w:lang w:val="en-GB" w:eastAsia="en-US"/>
    </w:rPr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code">
    <w:name w:val="code"/>
    <w:basedOn w:val="Normal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 New" w:hAnsi="Courier New"/>
      <w:noProof/>
    </w:rPr>
  </w:style>
  <w:style w:type="character" w:customStyle="1" w:styleId="msoins0">
    <w:name w:val="msoins"/>
    <w:basedOn w:val="DefaultParagraphFont"/>
  </w:style>
  <w:style w:type="paragraph" w:customStyle="1" w:styleId="Reference">
    <w:name w:val="Reference"/>
    <w:basedOn w:val="Normal"/>
    <w:pPr>
      <w:tabs>
        <w:tab w:val="left" w:pos="851"/>
      </w:tabs>
      <w:ind w:left="851" w:hanging="851"/>
    </w:pPr>
  </w:style>
  <w:style w:type="character" w:customStyle="1" w:styleId="Heading2Char">
    <w:name w:val="Heading 2 Char"/>
    <w:aliases w:val="H2 Char,h2 Char,2nd level Char,†berschrift 2 Char,õberschrift 2 Char,UNDERRUBRIK 1-2 Char"/>
    <w:link w:val="Heading2"/>
    <w:rsid w:val="00BA0514"/>
    <w:rPr>
      <w:rFonts w:ascii="Arial" w:hAnsi="Arial"/>
      <w:sz w:val="32"/>
      <w:lang w:val="en-GB" w:eastAsia="en-US"/>
    </w:rPr>
  </w:style>
  <w:style w:type="character" w:customStyle="1" w:styleId="Heading3Char">
    <w:name w:val="Heading 3 Char"/>
    <w:aliases w:val="h3 Char"/>
    <w:link w:val="Heading3"/>
    <w:rsid w:val="00BA0514"/>
    <w:rPr>
      <w:rFonts w:ascii="Arial" w:hAnsi="Arial"/>
      <w:sz w:val="28"/>
      <w:lang w:val="en-GB" w:eastAsia="en-US"/>
    </w:rPr>
  </w:style>
  <w:style w:type="character" w:customStyle="1" w:styleId="B1Char">
    <w:name w:val="B1 Char"/>
    <w:link w:val="B1"/>
    <w:rsid w:val="00BA0514"/>
    <w:rPr>
      <w:rFonts w:ascii="Times New Roman" w:hAnsi="Times New Roman"/>
      <w:lang w:val="en-GB" w:eastAsia="en-US"/>
    </w:rPr>
  </w:style>
  <w:style w:type="character" w:customStyle="1" w:styleId="B2Char">
    <w:name w:val="B2 Char"/>
    <w:link w:val="B2"/>
    <w:rsid w:val="00BA0514"/>
    <w:rPr>
      <w:rFonts w:ascii="Times New Roman" w:hAnsi="Times New Roman"/>
      <w:lang w:val="en-GB" w:eastAsia="en-US"/>
    </w:rPr>
  </w:style>
  <w:style w:type="character" w:customStyle="1" w:styleId="EditorsNoteChar">
    <w:name w:val="Editor's Note Char"/>
    <w:link w:val="EditorsNote"/>
    <w:rsid w:val="004C50B9"/>
    <w:rPr>
      <w:rFonts w:ascii="Times New Roman" w:hAnsi="Times New Roman"/>
      <w:color w:val="FF0000"/>
      <w:lang w:val="en-GB" w:eastAsia="en-US"/>
    </w:rPr>
  </w:style>
  <w:style w:type="paragraph" w:customStyle="1" w:styleId="NormalParagraph">
    <w:name w:val="Normal Paragraph"/>
    <w:qFormat/>
    <w:rsid w:val="00CD1050"/>
    <w:pPr>
      <w:spacing w:after="200" w:line="276" w:lineRule="auto"/>
      <w:jc w:val="both"/>
    </w:pPr>
    <w:rPr>
      <w:rFonts w:ascii="Arial" w:hAnsi="Arial"/>
      <w:sz w:val="22"/>
      <w:szCs w:val="22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3B4C1D"/>
    <w:rPr>
      <w:b/>
      <w:bCs/>
    </w:rPr>
  </w:style>
  <w:style w:type="character" w:customStyle="1" w:styleId="CommentTextChar">
    <w:name w:val="Comment Text Char"/>
    <w:link w:val="CommentText"/>
    <w:semiHidden/>
    <w:rsid w:val="003B4C1D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rsid w:val="003B4C1D"/>
    <w:rPr>
      <w:rFonts w:ascii="Times New Roman" w:hAnsi="Times New Roman"/>
      <w:b/>
      <w:bCs/>
      <w:lang w:val="en-GB"/>
    </w:rPr>
  </w:style>
  <w:style w:type="paragraph" w:styleId="Revision">
    <w:name w:val="Revision"/>
    <w:hidden/>
    <w:uiPriority w:val="99"/>
    <w:semiHidden/>
    <w:rsid w:val="003B4C1D"/>
    <w:rPr>
      <w:rFonts w:ascii="Times New Roman" w:hAnsi="Times New Roman"/>
      <w:lang w:val="en-GB" w:eastAsia="en-US"/>
    </w:rPr>
  </w:style>
  <w:style w:type="character" w:customStyle="1" w:styleId="TFChar">
    <w:name w:val="TF Char"/>
    <w:link w:val="TF"/>
    <w:rsid w:val="009644C3"/>
    <w:rPr>
      <w:rFonts w:ascii="Arial" w:hAnsi="Arial"/>
      <w:b/>
      <w:lang w:eastAsia="en-US"/>
    </w:rPr>
  </w:style>
  <w:style w:type="character" w:customStyle="1" w:styleId="EXCar">
    <w:name w:val="EX Car"/>
    <w:link w:val="EX"/>
    <w:locked/>
    <w:rsid w:val="000B1884"/>
    <w:rPr>
      <w:rFonts w:ascii="Times New Roman" w:hAnsi="Times New Roman"/>
      <w:lang w:eastAsia="en-US"/>
    </w:rPr>
  </w:style>
  <w:style w:type="paragraph" w:styleId="NormalWeb">
    <w:name w:val="Normal (Web)"/>
    <w:basedOn w:val="Normal"/>
    <w:unhideWhenUsed/>
    <w:rsid w:val="00156866"/>
    <w:rPr>
      <w:sz w:val="24"/>
      <w:szCs w:val="24"/>
    </w:rPr>
  </w:style>
  <w:style w:type="paragraph" w:styleId="Caption">
    <w:name w:val="caption"/>
    <w:basedOn w:val="Normal"/>
    <w:next w:val="Normal"/>
    <w:unhideWhenUsed/>
    <w:qFormat/>
    <w:rsid w:val="005F20D3"/>
    <w:pPr>
      <w:spacing w:after="200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6D2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9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42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24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9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Program%20Files\Microsoft%20Office\Templates\3gpp\3gpp_7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A996B-4ED6-C84E-95F5-AC26C2C9B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Files\Microsoft Office\Templates\3gpp\3gpp_70.dot</Template>
  <TotalTime>2</TotalTime>
  <Pages>3</Pages>
  <Words>767</Words>
  <Characters>4961</Characters>
  <Application>Microsoft Office Word</Application>
  <DocSecurity>0</DocSecurity>
  <Lines>41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3GPP Contribution</vt:lpstr>
      <vt:lpstr>3GPP Contribution</vt:lpstr>
    </vt:vector>
  </TitlesOfParts>
  <Company>3GPP Support Team</Company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3GPP Contribution</dc:title>
  <dc:creator>Michael Sanders, John M Meredith</dc:creator>
  <cp:lastModifiedBy>JOSE ORDONEZ-LUCENA</cp:lastModifiedBy>
  <cp:revision>2</cp:revision>
  <cp:lastPrinted>1900-12-31T22:59:44Z</cp:lastPrinted>
  <dcterms:created xsi:type="dcterms:W3CDTF">2020-03-04T14:06:00Z</dcterms:created>
  <dcterms:modified xsi:type="dcterms:W3CDTF">2020-03-04T14:06:00Z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(3)533yjclGBrRjYglww1zJVI/lGSt55kyMMA+dX+8p1pAuXTYRrV3FxqYJnWuVzrjazPcxxNIW_x000d_
GvXrorSZyh/DD11PKAuYniSzkpOL6VrTPNuwdIX0UE2OU0YYwj94uSbPVVD0ZIWewG4xiFqr_x000d_
fWoc/xLBHY2WM4ewcbAjEjZVEiBy2AkA5Mo5gPO8UFEm5DA7cYn43qISgWJmDlIU2HyR/SWp_x000d_
9KMTVwi7Vi8QFiC4Y5</vt:lpwstr>
  </property>
  <property fmtid="{D5CDD505-2E9C-101B-9397-08002B2CF9AE}" pid="3" name="_2015_ms_pID_7253431">
    <vt:lpwstr>gBof3S08i/Wbsro3VmEE7X/H9p3SLHAui83uYQb1ZPzGUnb98dJbfD_x000d_
XPqpzb+SkyR+YoiksIw0lePzLxtMguKPE6WT1E+bRF7BnEISFcN0rxdbMOA4oMLG63NfRoyK_x000d_
rLRoKQuMiPUFu6pXHFccR7QhyCbvilVT6aYomBGDyN5SPI8Pxbm78N/Fv1xfjkTwk1hpymnb_x000d_
iw5tqWf11z/yH+4pJSFRx0q5+hLl3CD+MFO9</vt:lpwstr>
  </property>
  <property fmtid="{D5CDD505-2E9C-101B-9397-08002B2CF9AE}" pid="4" name="_2015_ms_pID_7253432">
    <vt:lpwstr>Cz7Pe1zifqVsDj9z9bDYbBo=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1581296625</vt:lpwstr>
  </property>
</Properties>
</file>